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69AE6C5" w:rsidR="005C6DCE" w:rsidRPr="0080358B" w:rsidRDefault="00F37CD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B73AC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B998181" w:rsidR="006938F5" w:rsidRDefault="00F37CD6" w:rsidP="006718D3">
            <w:pPr>
              <w:spacing w:after="0"/>
              <w:jc w:val="left"/>
            </w:pPr>
            <w:r>
              <w:t>FISMA.C.3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953625F" w:rsidR="006938F5" w:rsidRDefault="00F37CD6" w:rsidP="006718D3">
            <w:pPr>
              <w:spacing w:after="0"/>
              <w:jc w:val="left"/>
            </w:pPr>
            <w:r>
              <w:t>125486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FDAEFCF" w:rsidR="4EEB584D" w:rsidRDefault="00F37CD6"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485EE2AE" w:rsidR="006938F5" w:rsidRDefault="00F37CD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DD6E297" w:rsidR="3C2D33B5" w:rsidRDefault="00F37CD6" w:rsidP="14270372">
            <w:pPr>
              <w:spacing w:after="0"/>
              <w:jc w:val="left"/>
            </w:pPr>
            <w:r>
              <w:t>Brussels</w:t>
            </w:r>
          </w:p>
          <w:p w14:paraId="6B7C1AA9" w14:textId="31B7A588" w:rsidR="3C2D33B5" w:rsidRDefault="00F37CD6" w:rsidP="14270372">
            <w:pPr>
              <w:spacing w:after="0"/>
              <w:jc w:val="left"/>
            </w:pPr>
            <w:r>
              <w:t>Bruxelles</w:t>
            </w:r>
          </w:p>
          <w:p w14:paraId="5C918E8F" w14:textId="1D11C864" w:rsidR="3C2D33B5" w:rsidRDefault="00F37CD6"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0DC36ACD" w:rsidR="006938F5" w:rsidRDefault="00F37CD6" w:rsidP="006718D3">
            <w:pPr>
              <w:spacing w:after="0"/>
              <w:jc w:val="left"/>
            </w:pPr>
            <w:r>
              <w:t>With allowances</w:t>
            </w:r>
          </w:p>
          <w:p w14:paraId="02E31856" w14:textId="3CB8412A" w:rsidR="006938F5" w:rsidRDefault="00F37CD6" w:rsidP="006718D3">
            <w:pPr>
              <w:spacing w:after="0"/>
              <w:jc w:val="left"/>
            </w:pPr>
            <w:r>
              <w:t>Avec indemnités</w:t>
            </w:r>
          </w:p>
          <w:p w14:paraId="720FD450" w14:textId="78AFF2D7" w:rsidR="006938F5" w:rsidRDefault="00F37CD6"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80D37FC" w:rsidR="006938F5" w:rsidRDefault="00F37CD6" w:rsidP="006718D3">
            <w:pPr>
              <w:spacing w:after="0"/>
              <w:jc w:val="left"/>
            </w:pPr>
            <w:r>
              <w:t>Member States</w:t>
            </w:r>
          </w:p>
          <w:p w14:paraId="2A7DF233" w14:textId="684E6F4E" w:rsidR="006938F5" w:rsidRDefault="00F37CD6" w:rsidP="006718D3">
            <w:pPr>
              <w:spacing w:after="0"/>
              <w:jc w:val="left"/>
            </w:pPr>
            <w:r>
              <w:t>États membres</w:t>
            </w:r>
          </w:p>
          <w:p w14:paraId="13C75E2E" w14:textId="3791670B" w:rsidR="006938F5" w:rsidRDefault="00F37CD6"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076A16E" w:rsidR="006938F5" w:rsidRDefault="00F37CD6"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03AF3E04" w:rsidR="00A95A44" w:rsidRPr="00E61551" w:rsidRDefault="00F37CD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348217A9" w14:textId="77777777" w:rsidR="00F37CD6" w:rsidRDefault="00F37CD6" w:rsidP="003C1977">
      <w:pPr>
        <w:spacing w:after="0"/>
      </w:pPr>
      <w:r>
        <w:t>The unit is a core unit of DG FISMA. It is in charge of securities markets legislation, which lies at the heart of key Commission priorities, such as EU competitiveness, market integration/SIU, strategic autonomy. Therefore, the unit offers a unique opportunity to work on files that are not only highly political but also require specialized technical expertise.</w:t>
      </w:r>
    </w:p>
    <w:p w14:paraId="10961969" w14:textId="77777777" w:rsidR="00F37CD6" w:rsidRDefault="00F37CD6" w:rsidP="003C1977">
      <w:pPr>
        <w:spacing w:after="0"/>
      </w:pPr>
    </w:p>
    <w:p w14:paraId="40BAFF63" w14:textId="77777777" w:rsidR="00F37CD6" w:rsidRDefault="00F37CD6" w:rsidP="003C1977">
      <w:pPr>
        <w:spacing w:after="0"/>
      </w:pPr>
      <w:r>
        <w:t>Specifically, the unit is in charge of a wide range of rules applicable to trading and the provision of investment services (the Markets in Financial Instruments Directive and Regulation – MiFID/R). The unit is also responsible for rules governing the prospectus (the Prospectus Regulation), rules related to market abuse and insider dealing (the Market Abuse Regulation) as well as rules pertaining to short selling of shares and sovereign debt instruments, including sovereign credit default swaps (the Short Selling Regulation). The unit also deals with financial benchmarks (the Benchmark Regulation) and plays an instrumental role in designing the policy relevant to climate change, for example through the development of the framework for ESG-related indices, such as the EU Paris-aligned and Climate Transition Benchmarks (‘EU climate benchmarks’). The remit of the unit also covers the regulation of commodity derivatives market (including energy derivatives) and of the emission trading allowance. The unit contributes to any possible measures on energy with implications for financial markets.</w:t>
      </w:r>
    </w:p>
    <w:p w14:paraId="21E636DE" w14:textId="77777777" w:rsidR="00F37CD6" w:rsidRDefault="00F37CD6" w:rsidP="003C1977">
      <w:pPr>
        <w:spacing w:after="0"/>
      </w:pPr>
      <w:r>
        <w:t>Recently, the unit has played a key role in the development and implementation of the Savings and Investments Union (SIU) strategy, one of the most prominent projects under the current mandate of the European Commission, aiming to increase the competitiveness of the Union. In this context the unit has provided a core contribution on the trading framework to the Market Integration Package, the legislative proposal adopted on 4 December 2025 on market integration and supervision that aims to boost the SIU by increasing the competitiveness and attractiveness of EU capital markets, including by removing barriers to integration of the EU capital markets, supporting their modernisation, facilitating the operation of pan-European market operators, improving the consolidation of liquidity and functioning of the consolidated tape, achieving more integrated EU supervision of significant trading venues and enhancing pre - and post-trade transparency.  The Unit is leading negotiations in the Council and European Parliament on that part of the Package.</w:t>
      </w:r>
    </w:p>
    <w:p w14:paraId="2DC55DAF" w14:textId="77777777" w:rsidR="00F37CD6" w:rsidRDefault="00F37CD6" w:rsidP="003C1977">
      <w:pPr>
        <w:spacing w:after="0"/>
      </w:pPr>
    </w:p>
    <w:p w14:paraId="01A694D2" w14:textId="77777777" w:rsidR="00F37CD6" w:rsidRDefault="00F37CD6" w:rsidP="003C1977">
      <w:pPr>
        <w:spacing w:after="0"/>
      </w:pPr>
      <w:r>
        <w:t>Beyond designing the securities markets legislation that applies throughout the Union, the unit also plays a vital role in negotiating international agreements in the areas it covers. The team is in regular contact with market regulators around the world, including the US Securities and Exchange Commission, the US Commodity Futures Trading Commission, as well as regulators in the UK, Australia, Singapore, Japan, Hong Kong, India, Canada or Switzerland. The unit is in charge of several equivalence or mutual recognition negotiations on securities issues with third countries.</w:t>
      </w:r>
    </w:p>
    <w:p w14:paraId="2D4D4397" w14:textId="77777777" w:rsidR="00F37CD6" w:rsidRDefault="00F37CD6" w:rsidP="003C1977">
      <w:pPr>
        <w:spacing w:after="0"/>
      </w:pPr>
      <w:r>
        <w:t xml:space="preserve">In addition to the development of new policy, the unit is also implementing a number of already agreed key Capital Market Union projects including by drafting delegated or </w:t>
      </w:r>
      <w:r>
        <w:lastRenderedPageBreak/>
        <w:t xml:space="preserve">implementing acts and following the development of technical standards in areas such as the consolidated tape for bonds, equities, and derivatives or listing rules. The unit is responsible for enforcing the EU financial acquis under its remit using the Union’s pre-infringement and infringement tools. The unit plays a key role in interpreting the EU financial acquis in the context of ECJ cases and in the framework of ESMA’s question and answer tool, which facilitates supervisory convergence. The unit regularly responds to complaints and letters from citizens and it importantly contributes to the EU enlargement process through assessing the alignment of candidate countries with the EU financial acquis. </w:t>
      </w:r>
    </w:p>
    <w:p w14:paraId="5392537C" w14:textId="77777777" w:rsidR="00F37CD6" w:rsidRDefault="00F37CD6" w:rsidP="003C1977">
      <w:pPr>
        <w:spacing w:after="0"/>
      </w:pPr>
    </w:p>
    <w:p w14:paraId="040F1EC6" w14:textId="77777777" w:rsidR="00F37CD6" w:rsidRDefault="00F37CD6" w:rsidP="003C1977">
      <w:pPr>
        <w:spacing w:after="0"/>
      </w:pPr>
      <w:r>
        <w:t xml:space="preserve">The unit also coordinates relations of DG FISMA with the European Securities and Markets Authority (ESMA), including ESMA’s Board of Supervisors. Next to ESMA, the unit has a wide array of contacts with the European Parliament, Member States, stakeholders’ organizations, market participants, investors' representatives and academia. </w:t>
      </w:r>
    </w:p>
    <w:p w14:paraId="61F9C0DA" w14:textId="77777777" w:rsidR="00F37CD6" w:rsidRDefault="00F37CD6" w:rsidP="003C1977">
      <w:pPr>
        <w:spacing w:after="0"/>
      </w:pPr>
      <w:r>
        <w:t>The unit currently comprises a staff of around twenty colleagues, with approximately one third of them being seconded from national regulators or finance ministries.</w:t>
      </w:r>
    </w:p>
    <w:p w14:paraId="2444BC8A" w14:textId="015CD8E7"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7535E8F4" w14:textId="77777777" w:rsidR="00F37CD6" w:rsidRDefault="00F37CD6" w:rsidP="003C1977">
      <w:pPr>
        <w:spacing w:after="0"/>
      </w:pPr>
      <w:r>
        <w:t>Among your various responsibilities, you may participate in interinstitutional negotiations related to the securities markets/trading component of the Market Integration Package, as well as its implementation, once agreed. Furthermore, you may contribute to the implementation of the already agreed reform of the Markets in Financial Instruments Regulation (MiFIR) and to a review of the legislation on commodity derivatives, including energy derivatives (Markets in Financial Instruments Directive (MiFID II)). Your contribution might be also sought in the development of intermittent trading of privately owned companies/equity via multilateral trading facilities, in the implementation of the recently negotiated “Listing Act” (Prospectus Regulation, Market Abuse Regulation and MiFID II) and in the development of measures to facilitate retail investors’ participation in capital markets (MiFID II). You may also be asked to work on simplification initiatives, notably those pertaining to regulatory reporting.</w:t>
      </w:r>
    </w:p>
    <w:p w14:paraId="433527B3" w14:textId="77777777" w:rsidR="00F37CD6" w:rsidRDefault="00F37CD6" w:rsidP="003C1977">
      <w:pPr>
        <w:spacing w:after="0"/>
      </w:pPr>
    </w:p>
    <w:p w14:paraId="6E4EF8F0" w14:textId="77777777" w:rsidR="00F37CD6" w:rsidRDefault="00F37CD6" w:rsidP="003C1977">
      <w:pPr>
        <w:spacing w:after="0"/>
      </w:pPr>
      <w:r>
        <w:t>Furthermore, you may support the teams dealing with other key files, such as the development of the necessary implementing measures for the recently reformed Prospectus Regulation and Benchmark Regulation. You may also be asked to contribute to the enforcement or/and enlargement work of the unit, to provide input to the Legal Service on court cases, or to elaborate Q&amp;As in cooperation with ESMA to support supervisory convergence. In case of changes in the priorities of the Commission or the Unit, you may also be assigned to other projects and tasks. Job requirements</w:t>
      </w:r>
    </w:p>
    <w:p w14:paraId="2D61126D" w14:textId="77777777" w:rsidR="00F37CD6" w:rsidRDefault="00F37CD6" w:rsidP="003C1977">
      <w:pPr>
        <w:spacing w:after="0"/>
      </w:pPr>
      <w:r>
        <w:t xml:space="preserve">We are looking for a lawyer or an economist with financial market knowledge. </w:t>
      </w:r>
    </w:p>
    <w:p w14:paraId="7F0E1F14" w14:textId="77777777" w:rsidR="00F37CD6" w:rsidRDefault="00F37CD6" w:rsidP="003C1977">
      <w:pPr>
        <w:spacing w:after="0"/>
      </w:pPr>
    </w:p>
    <w:p w14:paraId="22A78D1A" w14:textId="77777777" w:rsidR="00F37CD6" w:rsidRDefault="00F37CD6" w:rsidP="003C1977">
      <w:pPr>
        <w:spacing w:after="0"/>
      </w:pPr>
      <w:r>
        <w:t xml:space="preserve">Hands-on experience in areas covered by MiFIR and MiFID II, such as the operation and supervision of secondary markets, pre- and post-trade transparency, investor protection or the functioning of the commodity derivatives (including energy derivatives) would be a strong asset. Additionally, experience in the areas covered by the Prospectus Regulation, Market Abuse Regulation, Short Selling Regulation or the Benchmark Regulation (including EU climate benchmarks) would be an advantage. You will also be a good fit if you have experience in adjacent areas of expertise, such as digital finance and post-trading. </w:t>
      </w:r>
    </w:p>
    <w:p w14:paraId="02377EDE" w14:textId="77777777" w:rsidR="00F37CD6" w:rsidRDefault="00F37CD6" w:rsidP="003C1977">
      <w:pPr>
        <w:spacing w:after="0"/>
      </w:pPr>
    </w:p>
    <w:p w14:paraId="12A1BF5D" w14:textId="77777777" w:rsidR="00F37CD6" w:rsidRDefault="00F37CD6" w:rsidP="003C1977">
      <w:pPr>
        <w:spacing w:after="0"/>
      </w:pPr>
      <w:r>
        <w:t>Personal qualities</w:t>
      </w:r>
    </w:p>
    <w:p w14:paraId="052F927B" w14:textId="77777777" w:rsidR="00F37CD6" w:rsidRDefault="00F37CD6" w:rsidP="003C1977">
      <w:pPr>
        <w:spacing w:after="0"/>
      </w:pPr>
      <w:r>
        <w:t xml:space="preserve">The ability to work well within an environment made of small project teams is a must. In some cases, we would like you to take responsibility for a project and will rely on you to design and test appropriate policies on your own initiative once the overall aims of the project have been defined. An excellent command of spoken and written English is a pre-requisite, as this is the language in which documents will be drafted. </w:t>
      </w:r>
    </w:p>
    <w:p w14:paraId="320B0428" w14:textId="77777777" w:rsidR="00F37CD6" w:rsidRDefault="00F37CD6" w:rsidP="003C1977">
      <w:pPr>
        <w:spacing w:after="0"/>
      </w:pPr>
    </w:p>
    <w:p w14:paraId="234D84D4" w14:textId="77777777" w:rsidR="00F37CD6" w:rsidRDefault="00F37CD6" w:rsidP="003C1977">
      <w:pPr>
        <w:spacing w:after="0"/>
      </w:pPr>
    </w:p>
    <w:p w14:paraId="1C5555F9" w14:textId="77777777" w:rsidR="00F37CD6" w:rsidRDefault="00F37CD6" w:rsidP="003C1977">
      <w:pPr>
        <w:spacing w:after="0"/>
      </w:pPr>
      <w:r>
        <w:t xml:space="preserve">If working on the market integration package, you would be part of a large team collaborating with several other units. For other tasks, you will be working as part of a small team of experts. For certain projects, we could rely on you to lead the efforts of a small team. You will interact on a daily basis with most colleagues in the unit and occasionally with other units of DG FISMA, with other DGs or EU institutions. </w:t>
      </w:r>
    </w:p>
    <w:p w14:paraId="157CB4BF" w14:textId="77777777" w:rsidR="00F37CD6" w:rsidRDefault="00F37CD6" w:rsidP="003C1977">
      <w:pPr>
        <w:spacing w:after="0"/>
      </w:pPr>
    </w:p>
    <w:p w14:paraId="4FA38409" w14:textId="3E85F234" w:rsidR="00A95A44" w:rsidRDefault="00F37CD6" w:rsidP="003C1977">
      <w:pPr>
        <w:spacing w:after="0"/>
      </w:pPr>
      <w:r>
        <w:t>The SNE will work under the supervision of an administrator. Without prejudice to the principle of loyal cooperation between the national/regional and European administrations. The SNE will not work on individual cases with implications with files he/she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2B6B5325" w14:textId="77777777" w:rsidR="00F37CD6" w:rsidRDefault="00F37CD6" w:rsidP="00527473">
      <w:pPr>
        <w:spacing w:after="0"/>
        <w:jc w:val="left"/>
      </w:pPr>
      <w:r>
        <w:t xml:space="preserve">Diploma </w:t>
      </w:r>
    </w:p>
    <w:p w14:paraId="6B91C05C" w14:textId="77777777" w:rsidR="00F37CD6" w:rsidRDefault="00F37CD6" w:rsidP="00527473">
      <w:pPr>
        <w:spacing w:after="0"/>
        <w:jc w:val="left"/>
      </w:pPr>
      <w:r>
        <w:t xml:space="preserve">- university degree or </w:t>
      </w:r>
    </w:p>
    <w:p w14:paraId="3E588BB3" w14:textId="77777777" w:rsidR="00F37CD6" w:rsidRDefault="00F37CD6" w:rsidP="00527473">
      <w:pPr>
        <w:spacing w:after="0"/>
        <w:jc w:val="left"/>
      </w:pPr>
      <w:r>
        <w:t>- professional training or professional experience of an equivalent level</w:t>
      </w:r>
    </w:p>
    <w:p w14:paraId="6288DDBA" w14:textId="77777777" w:rsidR="00F37CD6" w:rsidRDefault="00F37CD6" w:rsidP="00527473">
      <w:pPr>
        <w:spacing w:after="0"/>
        <w:jc w:val="left"/>
      </w:pPr>
    </w:p>
    <w:p w14:paraId="4FD129C1" w14:textId="77777777" w:rsidR="00F37CD6" w:rsidRDefault="00F37CD6" w:rsidP="00527473">
      <w:pPr>
        <w:spacing w:after="0"/>
        <w:jc w:val="left"/>
      </w:pPr>
      <w:r>
        <w:t>in the field(s): law or economics (mathematics or finance may be considered).</w:t>
      </w:r>
    </w:p>
    <w:p w14:paraId="5D8C9C9C" w14:textId="77777777" w:rsidR="00F37CD6" w:rsidRDefault="00F37CD6" w:rsidP="00527473">
      <w:pPr>
        <w:spacing w:after="0"/>
        <w:jc w:val="left"/>
      </w:pPr>
    </w:p>
    <w:p w14:paraId="7E86609D" w14:textId="77777777" w:rsidR="00F37CD6" w:rsidRDefault="00F37CD6" w:rsidP="00527473">
      <w:pPr>
        <w:spacing w:after="0"/>
        <w:jc w:val="left"/>
      </w:pPr>
      <w:r>
        <w:t>Professional experience</w:t>
      </w:r>
    </w:p>
    <w:p w14:paraId="0CA1851F" w14:textId="77777777" w:rsidR="00F37CD6" w:rsidRDefault="00F37CD6" w:rsidP="00527473">
      <w:pPr>
        <w:spacing w:after="0"/>
        <w:jc w:val="left"/>
      </w:pPr>
    </w:p>
    <w:p w14:paraId="0DF7E363" w14:textId="77777777" w:rsidR="00F37CD6" w:rsidRDefault="00F37CD6" w:rsidP="00527473">
      <w:pPr>
        <w:spacing w:after="0"/>
        <w:jc w:val="left"/>
      </w:pPr>
      <w:r>
        <w:t xml:space="preserve">Solid experience and in-depth knowledge of financial markets regulations, in particular legislations in the remit of the Unit. </w:t>
      </w:r>
    </w:p>
    <w:p w14:paraId="6150C4DC" w14:textId="77777777" w:rsidR="00F37CD6" w:rsidRDefault="00F37CD6" w:rsidP="00527473">
      <w:pPr>
        <w:spacing w:after="0"/>
        <w:jc w:val="left"/>
      </w:pPr>
      <w:r>
        <w:t>Excellent communication skills.</w:t>
      </w:r>
    </w:p>
    <w:p w14:paraId="0F6B3F10" w14:textId="77777777" w:rsidR="00F37CD6" w:rsidRDefault="00F37CD6" w:rsidP="00527473">
      <w:pPr>
        <w:spacing w:after="0"/>
        <w:jc w:val="left"/>
      </w:pPr>
      <w:r>
        <w:t>Excellent organisational and inter-personal skills.</w:t>
      </w:r>
    </w:p>
    <w:p w14:paraId="79125CC1" w14:textId="77777777" w:rsidR="00F37CD6" w:rsidRDefault="00F37CD6" w:rsidP="00527473">
      <w:pPr>
        <w:spacing w:after="0"/>
        <w:jc w:val="left"/>
      </w:pPr>
    </w:p>
    <w:p w14:paraId="74F99E6D" w14:textId="77777777" w:rsidR="00F37CD6" w:rsidRDefault="00F37CD6" w:rsidP="00527473">
      <w:pPr>
        <w:spacing w:after="0"/>
        <w:jc w:val="left"/>
      </w:pPr>
      <w:r>
        <w:t>Language(s) necessary for the performance of duties</w:t>
      </w:r>
    </w:p>
    <w:p w14:paraId="52A45E30" w14:textId="77777777" w:rsidR="00F37CD6" w:rsidRDefault="00F37CD6" w:rsidP="00527473">
      <w:pPr>
        <w:spacing w:after="0"/>
        <w:jc w:val="left"/>
      </w:pPr>
    </w:p>
    <w:p w14:paraId="658B4CAB" w14:textId="77777777" w:rsidR="00F37CD6" w:rsidRDefault="00F37CD6" w:rsidP="00527473">
      <w:pPr>
        <w:spacing w:after="0"/>
        <w:jc w:val="left"/>
      </w:pPr>
      <w:r>
        <w:t>The seconded national expert must have knowledge of two EU languages. The team works in English. Knowledge of French is a plus.</w:t>
      </w:r>
    </w:p>
    <w:p w14:paraId="76FAA93D" w14:textId="77777777" w:rsidR="00F37CD6" w:rsidRDefault="00F37CD6" w:rsidP="00527473">
      <w:pPr>
        <w:spacing w:after="0"/>
        <w:jc w:val="left"/>
      </w:pPr>
    </w:p>
    <w:p w14:paraId="0DE8C532" w14:textId="2C092C71"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705CFE1D" w:rsidR="0017274D" w:rsidRPr="008250D4" w:rsidRDefault="00F37CD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7736C391" w14:textId="77777777" w:rsidR="00F37CD6" w:rsidRDefault="00F37CD6" w:rsidP="00527473">
      <w:pPr>
        <w:spacing w:after="0"/>
        <w:rPr>
          <w:lang w:val="de-DE"/>
        </w:rPr>
      </w:pPr>
      <w:r>
        <w:rPr>
          <w:lang w:val="de-DE"/>
        </w:rPr>
        <w:t>L’unité est une unité centrale de la DG FISMA. Elle est en charge de la législation sur les marchés de valeurs mobilières, qui est au cœur des priorités clés de la Commission, telles que la compétitivité de l’UE, l’intégration des marchés/l’Union de l’épargne et de l’investissement (UEI) et l’autonomie stratégique. Par conséquent, l'unité offre une occasion unique de travailler sur des dossiers qui sont non seulement très politiques, mais qui nécessitent également une expertise technique spécialisée.</w:t>
      </w:r>
    </w:p>
    <w:p w14:paraId="2275610A" w14:textId="77777777" w:rsidR="00F37CD6" w:rsidRDefault="00F37CD6" w:rsidP="00527473">
      <w:pPr>
        <w:spacing w:after="0"/>
        <w:rPr>
          <w:lang w:val="de-DE"/>
        </w:rPr>
      </w:pPr>
    </w:p>
    <w:p w14:paraId="573140A0" w14:textId="77777777" w:rsidR="00F37CD6" w:rsidRDefault="00F37CD6" w:rsidP="00527473">
      <w:pPr>
        <w:spacing w:after="0"/>
        <w:rPr>
          <w:lang w:val="de-DE"/>
        </w:rPr>
      </w:pPr>
      <w:r>
        <w:rPr>
          <w:lang w:val="de-DE"/>
        </w:rPr>
        <w:t>Plus précisément, l’unité est chargée d’un large éventail de règles applicables à la négociation et à la fourniture de services d’investissement (directive et règlement concernant les marchés d’instruments financiers – Directive and règlement MIF). L’unité est également en charge des règles régissant les prospectus (le règlement Prospectus), des règles relatives aux abus de marché et aux opérations d’initiés (le règlement sur les abus de marché) ainsi que des règles relatives à la vente à découvert d’actions et d’instruments de dette souveraine, y compris les contrats d’échange sur risque de crédit souverain (le règlement sur la vente à découvert). L’unité traite également des indices de référence financiers (le règlement sur les indices de référence) et joue un rôle déterminant dans l’élaboration des politiques pertinentes en matière de changement climatique, par exemple par l’élaboration du cadre pour les indices ESG, tels que les indices de référence « accord de Paris» et « transition climatique » de l’UE (ci-après les «indices de référence de l’UE en matière de climat»). Le mandat de l'unité couvre également la réglementation du marché des instruments dérivés sur matières premières (y compris les instruments dérivés sur l'énergie) et du système d'échange de quotas d'émission. L'unité contribue à toute mesure éventuelle en matière d'énergie ayant des implications pour les marchés financiers.</w:t>
      </w:r>
    </w:p>
    <w:p w14:paraId="0B03E5CB" w14:textId="77777777" w:rsidR="00F37CD6" w:rsidRDefault="00F37CD6" w:rsidP="00527473">
      <w:pPr>
        <w:spacing w:after="0"/>
        <w:rPr>
          <w:lang w:val="de-DE"/>
        </w:rPr>
      </w:pPr>
      <w:r>
        <w:rPr>
          <w:lang w:val="de-DE"/>
        </w:rPr>
        <w:t>Récemment, l’unité a joué un rôle clé dans l’élaboration et la mise en œuvre de la stratégie de l’union de l’épargne et de l’investissement (UEI), l’un des projets les plus importants du mandat actuel de la Commission européenne, visant à accroître la compétitivité de l’Union. Dans ce contexte, l’unité a apporté une contribution essentielle au cadre juridique dans le domaine du trading. Ces  mesures font partie de la proposition législative adoptée le 4 décembre 2025 sur l’intégration et la surveillance des marchés visant à stimuler l’UES en renforçant la compétitivité et l’attractivité des marchés des capitaux de l’UE, notamment en supprimant les obstacles à l’intégration des marchés des capitaux de l’UE, en soutenant leur modernisation, en facilitant le fonctionnement des opérateurs du marché paneuropéen, en améliorant la consolidation de la liquidité et le fonctionnement du système consolidé de publication, en réalisant une surveillance plus intégrée par l’UE des grandes plates-formes de négociation et en renforçant la transparence pré- et post-transaction.  L'unité mène les négociations au Conseil et au Parlement européen sur cette partie du paquet législatif.</w:t>
      </w:r>
    </w:p>
    <w:p w14:paraId="42E95BD3" w14:textId="77777777" w:rsidR="00F37CD6" w:rsidRDefault="00F37CD6" w:rsidP="00527473">
      <w:pPr>
        <w:spacing w:after="0"/>
        <w:rPr>
          <w:lang w:val="de-DE"/>
        </w:rPr>
      </w:pPr>
    </w:p>
    <w:p w14:paraId="4A8689CC" w14:textId="77777777" w:rsidR="00F37CD6" w:rsidRDefault="00F37CD6" w:rsidP="00527473">
      <w:pPr>
        <w:spacing w:after="0"/>
        <w:rPr>
          <w:lang w:val="de-DE"/>
        </w:rPr>
      </w:pPr>
      <w:r>
        <w:rPr>
          <w:lang w:val="de-DE"/>
        </w:rPr>
        <w:t>Au-delà de la conception de la législation sur les marchés des valeurs mobilières qui s'applique dans l'ensemble de l'Union, l'unité joue également un rôle essentiel dans la négociation d'accords internationaux dans les domaines qu'elle couvre. L'équipe est en contact régulier avec les régulateurs du marché du monde entier, y compris aux États Unis, la Securities and Exchange Commission et la Commodity Futures Trading Commission, ainsi qu'avec les régulateurs du Royaume-Uni, de l'Australie, de Singapour, du Japon, de Hong Kong, de l'Inde, du Canada ou de la Suisse. L'unité est chargée de plusieurs négociations d'équivalence ou de reconnaissance mutuelle sur les émissions de titres avec des pays tiers.</w:t>
      </w:r>
    </w:p>
    <w:p w14:paraId="34A03278" w14:textId="77777777" w:rsidR="00F37CD6" w:rsidRDefault="00F37CD6" w:rsidP="00527473">
      <w:pPr>
        <w:spacing w:after="0"/>
        <w:rPr>
          <w:lang w:val="de-DE"/>
        </w:rPr>
      </w:pPr>
      <w:r>
        <w:rPr>
          <w:lang w:val="de-DE"/>
        </w:rPr>
        <w:t xml:space="preserve">Outre l’élaboration d’une nouvelle politique, l’unité met également en œuvre un certain nombre de projets clés déjà approuvés dans le cadre de l’union des marchés des capitaux, notamment en rédigeant des actes délégués ou des actes d’exécution et suivant l’élaboration de normes techniques dans des domaines tels que les systèmes consolidés de publication pour obligations, actions et produits dérivés ou les règles de cotation. L’unité est chargée de faire appliquer l’acquis financier de l’UE relevant de sa compétence en utilisant les outils de l’Union en matière de pré-infraction et d’infraction. L’unité joue un rôle clé dans l’interprétation de l’acquis financier de l’UE dans le contexte des affaires portées devant la Cour de justice de l’Union européenne et dans le cadre de questions-réponses de l’Autorité européenne des marchés financiers (AEMF), qui facilitent la convergence en matière de surveillance par les autorités compétentes. L'unité répond régulièrement aux plaintes et aux lettres des citoyens et contribue de manière importante au processus d'élargissement de l'UE en évaluant l'alignement des pays candidats sur l'acquis financier de l'UE. </w:t>
      </w:r>
    </w:p>
    <w:p w14:paraId="6CE81F45" w14:textId="77777777" w:rsidR="00F37CD6" w:rsidRDefault="00F37CD6" w:rsidP="00527473">
      <w:pPr>
        <w:spacing w:after="0"/>
        <w:rPr>
          <w:lang w:val="de-DE"/>
        </w:rPr>
      </w:pPr>
    </w:p>
    <w:p w14:paraId="4F6D55F5" w14:textId="77777777" w:rsidR="00F37CD6" w:rsidRDefault="00F37CD6" w:rsidP="00527473">
      <w:pPr>
        <w:spacing w:after="0"/>
        <w:rPr>
          <w:lang w:val="de-DE"/>
        </w:rPr>
      </w:pPr>
      <w:r>
        <w:rPr>
          <w:lang w:val="de-DE"/>
        </w:rPr>
        <w:t xml:space="preserve">L’unité coordonne également les relations de la DG FISMA avec l’AEMF, y compris avec le conseil des autorités de surveillance de l’AEMF. Outre l’AEMF, l’unité entretient un large éventail de contacts avec le Parlement européen, les États membres, les organisations de parties prenantes, les acteurs du marché, les représentants des investisseurs et le monde universitaire. </w:t>
      </w:r>
    </w:p>
    <w:p w14:paraId="56C86168" w14:textId="77777777" w:rsidR="00F37CD6" w:rsidRDefault="00F37CD6" w:rsidP="00527473">
      <w:pPr>
        <w:spacing w:after="0"/>
        <w:rPr>
          <w:lang w:val="de-DE"/>
        </w:rPr>
      </w:pPr>
      <w:r>
        <w:rPr>
          <w:lang w:val="de-DE"/>
        </w:rPr>
        <w:t>L'unité est actuellement composée d'une vingtaine de collègues, dont environ un tiers sont détachés par les régulateurs nationaux ou les ministères des finances.</w:t>
      </w:r>
    </w:p>
    <w:p w14:paraId="6810D07E" w14:textId="30876F5F"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365FDF0" w14:textId="77777777" w:rsidR="00F37CD6" w:rsidRDefault="00F37CD6" w:rsidP="00527473">
      <w:pPr>
        <w:spacing w:after="0"/>
        <w:jc w:val="left"/>
        <w:rPr>
          <w:lang w:val="de-DE"/>
        </w:rPr>
      </w:pPr>
      <w:r>
        <w:rPr>
          <w:lang w:val="de-DE"/>
        </w:rPr>
        <w:t>Parmi vos diverses responsabilités, vous pourriez être amené(e) à participer aux négociations interinstitutionnelles relatives au volet « marchés des valeurs mobilières/trading» du paquet sur l’intégration des marchés, ainsi qu’à la mise en œuvre des mesures qui seront adoptées. Vous pourriez également être amené(e) à contribuer à la mise en œuvre de la réforme (déjà adoptée) du règlement sur les marchés d’instruments financiers (règlement MiF) et à une révision de la législation sur les instruments dérivés sur matières premières, y compris les instruments dérivés sur énergie (directive MiF II). Votre contribution pourrait également être recherchée dans le cadre du développement de systèmes multilatéraux intermittents de négociation d’actions de sociétés privées, pour la mise en œuvre du « Listing Act » récemment négocié (et concernant le règlement Prospectus, le règlement sur les abus de marché et la Directive MiF II) et pour l’élaboration de mesures visant à faciliter la participation des investisseurs de détail aux marchés des capitaux (Directive MiF II). Vous pourriez également être invité(e) à travailler sur des initiatives de simplification, notamment celles relatives au reporting réglementaire.</w:t>
      </w:r>
    </w:p>
    <w:p w14:paraId="47E84AF8" w14:textId="77777777" w:rsidR="00F37CD6" w:rsidRDefault="00F37CD6" w:rsidP="00527473">
      <w:pPr>
        <w:spacing w:after="0"/>
        <w:jc w:val="left"/>
        <w:rPr>
          <w:lang w:val="de-DE"/>
        </w:rPr>
      </w:pPr>
    </w:p>
    <w:p w14:paraId="71D90F69" w14:textId="77777777" w:rsidR="00F37CD6" w:rsidRDefault="00F37CD6" w:rsidP="00527473">
      <w:pPr>
        <w:spacing w:after="0"/>
        <w:jc w:val="left"/>
        <w:rPr>
          <w:lang w:val="de-DE"/>
        </w:rPr>
      </w:pPr>
      <w:r>
        <w:rPr>
          <w:lang w:val="de-DE"/>
        </w:rPr>
        <w:t>En outre, vous pourriez être appelé(e) à soutenir les équipes chargées d’autres dossiers clés, tels que l’élaboration des mesures d’exécution nécessaires dans le cadre du règlement Prospectus et le règlement sur les indices de référence, récemment réformés. Vous pourriez également être invité(e) à contribuer aux travaux de mise en œuvre et/ou d’élargissement couverts par l’unité, à fournir des contributions au service juridique sur les affaires judiciaires ou à élaborer des questions-réponses en coopération avec l’AEMF afin de soutenir la convergence en matière de surveillance par les autorités compétentes. En cas de modification des priorités de la Commission ou de l’unité, vous pourriez également être affecté(e) à d’autres projets et tâches.</w:t>
      </w:r>
    </w:p>
    <w:p w14:paraId="0B12309B" w14:textId="77777777" w:rsidR="00F37CD6" w:rsidRDefault="00F37CD6" w:rsidP="00527473">
      <w:pPr>
        <w:spacing w:after="0"/>
        <w:jc w:val="left"/>
        <w:rPr>
          <w:lang w:val="de-DE"/>
        </w:rPr>
      </w:pPr>
    </w:p>
    <w:p w14:paraId="39728106" w14:textId="77777777" w:rsidR="00F37CD6" w:rsidRDefault="00F37CD6" w:rsidP="00527473">
      <w:pPr>
        <w:spacing w:after="0"/>
        <w:jc w:val="left"/>
        <w:rPr>
          <w:lang w:val="de-DE"/>
        </w:rPr>
      </w:pPr>
      <w:r>
        <w:rPr>
          <w:lang w:val="de-DE"/>
        </w:rPr>
        <w:t xml:space="preserve">Si vous êtes amené(e) à travailler sur le paquet « intégration des marchés », vous ferez partie d'une grande équipe collaborant avec plusieurs autres unités. Pour d'autres tâches, vous travaillerez au sein d'une petite équipe d'experts. Pour certains projets, nous pourrions compter sur vous pour diriger les efforts d'une petite équipe. Vous interagirez quotidiennement avec la plupart des collègues de l’unité et occasionnellement avec d’autres unités de la DG FISMA, d’autres DG ou institutions de l’UE. </w:t>
      </w:r>
    </w:p>
    <w:p w14:paraId="5CDBB88C" w14:textId="77777777" w:rsidR="00F37CD6" w:rsidRDefault="00F37CD6" w:rsidP="00527473">
      <w:pPr>
        <w:spacing w:after="0"/>
        <w:jc w:val="left"/>
        <w:rPr>
          <w:lang w:val="de-DE"/>
        </w:rPr>
      </w:pPr>
    </w:p>
    <w:p w14:paraId="6572C79C" w14:textId="77777777" w:rsidR="00F37CD6" w:rsidRDefault="00F37CD6" w:rsidP="00527473">
      <w:pPr>
        <w:spacing w:after="0"/>
        <w:jc w:val="left"/>
        <w:rPr>
          <w:lang w:val="de-DE"/>
        </w:rPr>
      </w:pPr>
      <w:r>
        <w:rPr>
          <w:lang w:val="de-DE"/>
        </w:rPr>
        <w:t>Exigences de l'emploi</w:t>
      </w:r>
    </w:p>
    <w:p w14:paraId="03D38793" w14:textId="77777777" w:rsidR="00F37CD6" w:rsidRDefault="00F37CD6" w:rsidP="00527473">
      <w:pPr>
        <w:spacing w:after="0"/>
        <w:jc w:val="left"/>
        <w:rPr>
          <w:lang w:val="de-DE"/>
        </w:rPr>
      </w:pPr>
      <w:r>
        <w:rPr>
          <w:lang w:val="de-DE"/>
        </w:rPr>
        <w:t xml:space="preserve">Nous recherchons un juriste ou un économiste ayant une connaissance des marchés financiers. </w:t>
      </w:r>
    </w:p>
    <w:p w14:paraId="0205C77A" w14:textId="77777777" w:rsidR="00F37CD6" w:rsidRDefault="00F37CD6" w:rsidP="00527473">
      <w:pPr>
        <w:spacing w:after="0"/>
        <w:jc w:val="left"/>
        <w:rPr>
          <w:lang w:val="de-DE"/>
        </w:rPr>
      </w:pPr>
    </w:p>
    <w:p w14:paraId="3337580E" w14:textId="77777777" w:rsidR="00F37CD6" w:rsidRDefault="00F37CD6" w:rsidP="00527473">
      <w:pPr>
        <w:spacing w:after="0"/>
        <w:jc w:val="left"/>
        <w:rPr>
          <w:lang w:val="de-DE"/>
        </w:rPr>
      </w:pPr>
      <w:r>
        <w:rPr>
          <w:lang w:val="de-DE"/>
        </w:rPr>
        <w:t xml:space="preserve">Une expérience pratique dans des domaines couverts par le règlement et la directive MIF, tels que le fonctionnement et la surveillance des marchés secondaires, la transparence pré- et post-transaction, la protection des investisseurs ou le fonctionnement des instruments dérivés sur matières premières (y compris les instruments dérivés sur énergie) constituerait un atout majeur. En outre, une expérience dans les domaines couverts par le règlement sur les prospectus, le règlement sur les abus de marché, le règlement sur la vente à découvert ou le règlement sur les indices de référence (y compris les indices de référence de l’UE en matière de climat ) serait un avantage. Vous conviendrez également si vous avez de l'expérience dans des domaines d'expertise adjacents, tels que la finance numérique et post-transaction. </w:t>
      </w:r>
    </w:p>
    <w:p w14:paraId="5D788B80" w14:textId="77777777" w:rsidR="00F37CD6" w:rsidRDefault="00F37CD6" w:rsidP="00527473">
      <w:pPr>
        <w:spacing w:after="0"/>
        <w:jc w:val="left"/>
        <w:rPr>
          <w:lang w:val="de-DE"/>
        </w:rPr>
      </w:pPr>
    </w:p>
    <w:p w14:paraId="4DF768DD" w14:textId="77777777" w:rsidR="00F37CD6" w:rsidRDefault="00F37CD6" w:rsidP="00527473">
      <w:pPr>
        <w:spacing w:after="0"/>
        <w:jc w:val="left"/>
        <w:rPr>
          <w:lang w:val="de-DE"/>
        </w:rPr>
      </w:pPr>
      <w:r>
        <w:rPr>
          <w:lang w:val="de-DE"/>
        </w:rPr>
        <w:t>Qualités personnelles</w:t>
      </w:r>
    </w:p>
    <w:p w14:paraId="69968AD2" w14:textId="77777777" w:rsidR="00F37CD6" w:rsidRDefault="00F37CD6" w:rsidP="00527473">
      <w:pPr>
        <w:spacing w:after="0"/>
        <w:jc w:val="left"/>
        <w:rPr>
          <w:lang w:val="de-DE"/>
        </w:rPr>
      </w:pPr>
      <w:r>
        <w:rPr>
          <w:lang w:val="de-DE"/>
        </w:rPr>
        <w:t xml:space="preserve">La capacité à bien travailler dans un environnement fait de petites équipes de projet est un indispensable. Dans certains cas, nous aimerions que vous preniez la responsabilité d'un projet et nous compterons sur vous pour concevoir et tester des politiques appropriées de votre propre initiative, une fois que les objectifs généraux du projet auront été définis. Une excellente maîtrise de l'anglais parlé et écrit est une condition préalable, car c'est la langue dans laquelle les documents seront rédigés. </w:t>
      </w:r>
    </w:p>
    <w:p w14:paraId="154E23E5" w14:textId="77777777" w:rsidR="00F37CD6" w:rsidRDefault="00F37CD6" w:rsidP="00527473">
      <w:pPr>
        <w:spacing w:after="0"/>
        <w:jc w:val="left"/>
        <w:rPr>
          <w:lang w:val="de-DE"/>
        </w:rPr>
      </w:pPr>
    </w:p>
    <w:p w14:paraId="59404C02" w14:textId="3C1D39FE" w:rsidR="00A95A44" w:rsidRPr="00E61551" w:rsidRDefault="00F37CD6" w:rsidP="00527473">
      <w:pPr>
        <w:spacing w:after="0"/>
        <w:jc w:val="left"/>
        <w:rPr>
          <w:lang w:val="de-DE"/>
        </w:rPr>
      </w:pPr>
      <w:r>
        <w:rPr>
          <w:lang w:val="de-DE"/>
        </w:rPr>
        <w:t>L'END travaillera sous la supervision d'un administrateur. Sans préjudice du principe de coopération loyale entre les administrations nationales / régionales et européennes. L'END ne travaillera pas sur des cas individuels ayant des implications sur des dossiers qu'il / elle aurait dû traiter dans son administration nationale au cours des deux années précédant son envoi. entrée à la Commission, ou directement dans les cas adjacents. En aucun cas, il / elle ne représente la Commission pour prendre des engagements, financiers ou autres, ou pour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0356E0E" w14:textId="77777777" w:rsidR="00F37CD6" w:rsidRDefault="00F37CD6" w:rsidP="00527473">
      <w:pPr>
        <w:spacing w:after="0"/>
        <w:rPr>
          <w:lang w:val="de-DE"/>
        </w:rPr>
      </w:pPr>
      <w:r>
        <w:rPr>
          <w:lang w:val="de-DE"/>
        </w:rPr>
        <w:t>Parmi vos diverses responsabilités, vous pourriez être amené(e) à participer aux négociations interinstitutionnelles relatives au volet « marchés des valeurs mobilières/trading» du paquet sur l’intégration des marchés, ainsi qu’à la mise en œuvre des mesures qui seront adoptées. Vous pourriez également être amené(e) à contribuer à la mise en œuvre de la réforme (déjà adoptée) du règlement sur les marchés d’instruments financiers (règlement MiF) et à une révision de la législation sur les instruments dérivés sur matières premières, y compris les instruments dérivés sur énergie (directive MiF II). Votre contribution pourrait également être recherchée dans le cadre du développement de systèmes multilatéraux intermittents de négociation d’actions de sociétés privées, pour la mise en œuvre du « Listing Act » récemment négocié (et concernant le règlement Prospectus, le règlement sur les abus de marché et la Directive MiF II) et pour l’élaboration de mesures visant à faciliter la participation des investisseurs de détail aux marchés des capitaux (Directive MiF II). Vous pourriez également être invité(e) à travailler sur des initiatives de simplification, notamment celles relatives au reporting réglementaire.</w:t>
      </w:r>
    </w:p>
    <w:p w14:paraId="151584E3" w14:textId="77777777" w:rsidR="00F37CD6" w:rsidRDefault="00F37CD6" w:rsidP="00527473">
      <w:pPr>
        <w:spacing w:after="0"/>
        <w:rPr>
          <w:lang w:val="de-DE"/>
        </w:rPr>
      </w:pPr>
    </w:p>
    <w:p w14:paraId="44EF78C9" w14:textId="77777777" w:rsidR="00F37CD6" w:rsidRDefault="00F37CD6" w:rsidP="00527473">
      <w:pPr>
        <w:spacing w:after="0"/>
        <w:rPr>
          <w:lang w:val="de-DE"/>
        </w:rPr>
      </w:pPr>
      <w:r>
        <w:rPr>
          <w:lang w:val="de-DE"/>
        </w:rPr>
        <w:t>En outre, vous pourriez être appelé(e) à soutenir les équipes chargées d’autres dossiers clés, tels que l’élaboration des mesures d’exécution nécessaires dans le cadre du règlement Prospectus et le règlement sur les indices de référence, récemment réformés. Vous pourriez également être invité(e) à contribuer aux travaux de mise en œuvre et/ou d’élargissement couverts par l’unité, à fournir des contributions au service juridique sur les affaires judiciaires ou à élaborer des questions-réponses en coopération avec l’AEMF afin de soutenir la convergence en matière de surveillance par les autorités compétentes. En cas de modification des priorités de la Commission ou de l’unité, vous pourriez également être affecté(e) à d’autres projets et tâches.</w:t>
      </w:r>
    </w:p>
    <w:p w14:paraId="4EE391D5" w14:textId="77777777" w:rsidR="00F37CD6" w:rsidRDefault="00F37CD6" w:rsidP="00527473">
      <w:pPr>
        <w:spacing w:after="0"/>
        <w:rPr>
          <w:lang w:val="de-DE"/>
        </w:rPr>
      </w:pPr>
    </w:p>
    <w:p w14:paraId="31484F10" w14:textId="77777777" w:rsidR="00F37CD6" w:rsidRDefault="00F37CD6" w:rsidP="00527473">
      <w:pPr>
        <w:spacing w:after="0"/>
        <w:rPr>
          <w:lang w:val="de-DE"/>
        </w:rPr>
      </w:pPr>
      <w:r>
        <w:rPr>
          <w:lang w:val="de-DE"/>
        </w:rPr>
        <w:t xml:space="preserve">Si vous êtes amené(e) à travailler sur le paquet « intégration des marchés », vous ferez partie d'une grande équipe collaborant avec plusieurs autres unités. Pour d'autres tâches, vous travaillerez au sein d'une petite équipe d'experts. Pour certains projets, nous pourrions compter sur vous pour diriger les efforts d'une petite équipe. Vous interagirez quotidiennement avec la plupart des collègues de l’unité et occasionnellement avec d’autres unités de la DG FISMA, d’autres DG ou institutions de l’UE. </w:t>
      </w:r>
    </w:p>
    <w:p w14:paraId="38C97AD7" w14:textId="77777777" w:rsidR="00F37CD6" w:rsidRDefault="00F37CD6" w:rsidP="00527473">
      <w:pPr>
        <w:spacing w:after="0"/>
        <w:rPr>
          <w:lang w:val="de-DE"/>
        </w:rPr>
      </w:pPr>
    </w:p>
    <w:p w14:paraId="04F49CA0" w14:textId="77777777" w:rsidR="00F37CD6" w:rsidRDefault="00F37CD6" w:rsidP="00527473">
      <w:pPr>
        <w:spacing w:after="0"/>
        <w:rPr>
          <w:lang w:val="de-DE"/>
        </w:rPr>
      </w:pPr>
      <w:r>
        <w:rPr>
          <w:lang w:val="de-DE"/>
        </w:rPr>
        <w:t>Exigences de l'emploi</w:t>
      </w:r>
    </w:p>
    <w:p w14:paraId="17CDF384" w14:textId="77777777" w:rsidR="00F37CD6" w:rsidRDefault="00F37CD6" w:rsidP="00527473">
      <w:pPr>
        <w:spacing w:after="0"/>
        <w:rPr>
          <w:lang w:val="de-DE"/>
        </w:rPr>
      </w:pPr>
      <w:r>
        <w:rPr>
          <w:lang w:val="de-DE"/>
        </w:rPr>
        <w:t xml:space="preserve">Nous recherchons un juriste ou un économiste ayant une connaissance des marchés financiers. </w:t>
      </w:r>
    </w:p>
    <w:p w14:paraId="53A857BA" w14:textId="77777777" w:rsidR="00F37CD6" w:rsidRDefault="00F37CD6" w:rsidP="00527473">
      <w:pPr>
        <w:spacing w:after="0"/>
        <w:rPr>
          <w:lang w:val="de-DE"/>
        </w:rPr>
      </w:pPr>
    </w:p>
    <w:p w14:paraId="118F2208" w14:textId="77777777" w:rsidR="00F37CD6" w:rsidRDefault="00F37CD6" w:rsidP="00527473">
      <w:pPr>
        <w:spacing w:after="0"/>
        <w:rPr>
          <w:lang w:val="de-DE"/>
        </w:rPr>
      </w:pPr>
      <w:r>
        <w:rPr>
          <w:lang w:val="de-DE"/>
        </w:rPr>
        <w:t xml:space="preserve">Une expérience pratique dans des domaines couverts par le règlement et la directive MIF, tels que le fonctionnement et la surveillance des marchés secondaires, la transparence pré- et post-transaction, la protection des investisseurs ou le fonctionnement des instruments dérivés sur matières premières (y compris les instruments dérivés sur énergie) constituerait un atout majeur. En outre, une expérience dans les domaines couverts par le règlement sur les prospectus, le règlement sur les abus de marché, le règlement sur la vente à découvert ou le règlement sur les indices de référence (y compris les indices de référence de l’UE en matière de climat ) serait un avantage. Vous conviendrez également si vous avez de l'expérience dans des domaines d'expertise adjacents, tels que la finance numérique et post-transaction. </w:t>
      </w:r>
    </w:p>
    <w:p w14:paraId="5182EFE3" w14:textId="77777777" w:rsidR="00F37CD6" w:rsidRDefault="00F37CD6" w:rsidP="00527473">
      <w:pPr>
        <w:spacing w:after="0"/>
        <w:rPr>
          <w:lang w:val="de-DE"/>
        </w:rPr>
      </w:pPr>
    </w:p>
    <w:p w14:paraId="6C0EA699" w14:textId="77777777" w:rsidR="00F37CD6" w:rsidRDefault="00F37CD6" w:rsidP="00527473">
      <w:pPr>
        <w:spacing w:after="0"/>
        <w:rPr>
          <w:lang w:val="de-DE"/>
        </w:rPr>
      </w:pPr>
      <w:r>
        <w:rPr>
          <w:lang w:val="de-DE"/>
        </w:rPr>
        <w:t>Qualités personnelles</w:t>
      </w:r>
    </w:p>
    <w:p w14:paraId="1B8232EB" w14:textId="77777777" w:rsidR="00F37CD6" w:rsidRDefault="00F37CD6" w:rsidP="00527473">
      <w:pPr>
        <w:spacing w:after="0"/>
        <w:rPr>
          <w:lang w:val="de-DE"/>
        </w:rPr>
      </w:pPr>
      <w:r>
        <w:rPr>
          <w:lang w:val="de-DE"/>
        </w:rPr>
        <w:t xml:space="preserve">La capacité à bien travailler dans un environnement fait de petites équipes de projet est un indispensable. Dans certains cas, nous aimerions que vous preniez la responsabilité d'un projet et nous compterons sur vous pour concevoir et tester des politiques appropriées de votre propre initiative, une fois que les objectifs généraux du projet auront été définis. Une excellente maîtrise de l'anglais parlé et écrit est une condition préalable, car c'est la langue dans laquelle les documents seront rédigés. </w:t>
      </w:r>
    </w:p>
    <w:p w14:paraId="7B92B82C" w14:textId="2C60E01B"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6232B6E5" w:rsidR="0017274D" w:rsidRPr="00E61551" w:rsidRDefault="00F37CD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1E6582D8" w14:textId="77777777" w:rsidR="00F37CD6" w:rsidRDefault="00F37CD6" w:rsidP="00527473">
      <w:pPr>
        <w:spacing w:after="0"/>
        <w:rPr>
          <w:lang w:val="de-DE"/>
        </w:rPr>
      </w:pPr>
      <w:r>
        <w:rPr>
          <w:lang w:val="de-DE"/>
        </w:rPr>
        <w:t>Das Referat ist ein Kernreferat der GD FISMA. Es ist für die Rechtsvorschriften für die Wertpapiermärkte zuständig, die im Mittelpunkt der wichtigsten Prioritäten der Kommission stehen, wie Wettbewerbsfähigkeit der EU, Marktintegration/ Spar- und Investitionsunion (SIU) und strategische Autonomie. Daher bietet das Referat eine einzigartige Gelegenheit, an Dossiers zu arbeiten, die nicht nur hochpolitisch sind, sondern auch spezielles technisches Fachwissen erfordern.</w:t>
      </w:r>
    </w:p>
    <w:p w14:paraId="7C695F0B" w14:textId="77777777" w:rsidR="00F37CD6" w:rsidRDefault="00F37CD6" w:rsidP="00527473">
      <w:pPr>
        <w:spacing w:after="0"/>
        <w:rPr>
          <w:lang w:val="de-DE"/>
        </w:rPr>
      </w:pPr>
    </w:p>
    <w:p w14:paraId="02F8C27A" w14:textId="77777777" w:rsidR="00F37CD6" w:rsidRDefault="00F37CD6" w:rsidP="00527473">
      <w:pPr>
        <w:spacing w:after="0"/>
        <w:rPr>
          <w:lang w:val="de-DE"/>
        </w:rPr>
      </w:pPr>
      <w:r>
        <w:rPr>
          <w:lang w:val="de-DE"/>
        </w:rPr>
        <w:t>Insbesondere ist das Referat für ein breites Spektrum von Vorschriften für den Handel und die Erbringung von Wertpapierdienstleistungen (Richtlinie und Verordnung über Märkte für Finanzinstrumente – MiFID/R) zuständig. Das Referat ist auch zuständig für die Vorschriften für den Prospekt (Prospektverordnung), für Vorschriften im Zusammenhang mit Marktmissbrauch und Insider-Geschäften (Marktmissbrauchsverordnung) sowie für Vorschriften für Leerverkäufe von Aktien und öffentlichen Schuldtiteln, einschließlich Credit Default Swaps auf Staatsanleihen (Short Selling Regulation). Das Referat befasst sich auch mit finanziellen Benchmarks (Benchmark-Verordnung) und spielt eine entscheidende Rolle bei der Gestaltung der für den Klimawandel relevanten Politik, beispielsweise durch die Entwicklung des Rahmens für ESG-bezogene Indizes wie die Paris-abgestimmten EU-Referenzwerte und die EU-Referenzwerte für den klimabedingten Wandel („EU-Klima-Benchmarks“). Der Aufgabenbereich des Referats erstreckt sich auch auf die Regulierung des Marktes für Warenderivate (einschließlich Energiederivate) und des Emissionshandelszertifikats. Das Referat trägt bei zu allen denkbaren Maßnahmen im Energiebereich, die Auswirkungen auf die Finanzmärkte haben.</w:t>
      </w:r>
    </w:p>
    <w:p w14:paraId="4AE53183" w14:textId="77777777" w:rsidR="00F37CD6" w:rsidRDefault="00F37CD6" w:rsidP="00527473">
      <w:pPr>
        <w:spacing w:after="0"/>
        <w:rPr>
          <w:lang w:val="de-DE"/>
        </w:rPr>
      </w:pPr>
    </w:p>
    <w:p w14:paraId="238508F7" w14:textId="77777777" w:rsidR="00F37CD6" w:rsidRDefault="00F37CD6" w:rsidP="00527473">
      <w:pPr>
        <w:spacing w:after="0"/>
        <w:rPr>
          <w:lang w:val="de-DE"/>
        </w:rPr>
      </w:pPr>
      <w:r>
        <w:rPr>
          <w:lang w:val="de-DE"/>
        </w:rPr>
        <w:t>In jüngster Zeit hat das Referat eine Schlüsselrolle bei der Entwicklung und Umsetzung der Strategie der Spar- und Investitionsunion (SIU) gespielt, eines der wichtigsten Projekte im Rahmen des derzeitigen Mandats der Europäischen Kommission, mit dem die Wettbewerbsfähigkeit der Union gesteigert werden soll. In diesem Zusammenhang hat das Referat einen zentralen Beitrag zum Handelsrahmen zum Paket zur Marktintegration geleistet, dem am 4. Dezember 2025 angenommenen Legislativvorschlag zur Marktintegration und -aufsicht, der darauf abzielt, die SIU zu stärken, indem die Wettbewerbsfähigkeit und Attraktivität der EU-Kapitalmärkte erhöht wird, unter anderem durch die Beseitigung von Hindernissen für die Integration der EU-Kapitalmärkte, die Unterstützung ihrer Modernisierung, die Erleichterung des Betriebs von Handelsplätzen in mehreren europäischen Rechtsordnungen, die Verbesserung der Konsolidierung der Liquidität und des Funktionierens des konsolidierten Datentickers, die Verwirklichung einer stärker integrierten EU-Beaufsichtigung bedeutender Handelsplätze und die Verbesserung der Vor- und Nachhandelstransparenz Kommissionsseitig ist das Referat für die Verhandlungen im Rat und im Europäischen Parlament über diesen Teil des Pakets verantwortlich.</w:t>
      </w:r>
    </w:p>
    <w:p w14:paraId="70953B52" w14:textId="77777777" w:rsidR="00F37CD6" w:rsidRDefault="00F37CD6" w:rsidP="00527473">
      <w:pPr>
        <w:spacing w:after="0"/>
        <w:rPr>
          <w:lang w:val="de-DE"/>
        </w:rPr>
      </w:pPr>
    </w:p>
    <w:p w14:paraId="0A65815E" w14:textId="77777777" w:rsidR="00F37CD6" w:rsidRDefault="00F37CD6" w:rsidP="00527473">
      <w:pPr>
        <w:spacing w:after="0"/>
        <w:rPr>
          <w:lang w:val="de-DE"/>
        </w:rPr>
      </w:pPr>
      <w:r>
        <w:rPr>
          <w:lang w:val="de-DE"/>
        </w:rPr>
        <w:t>Neben der Gestaltung der unionsweit geltenden Rechtsvorschriften für die Wertpapiermärkte spielt das Referat auch eine entscheidende Rolle bei der Aushandlung internationaler Übereinkünfte in den von ihm abgedeckten Bereichen. Das Team steht in regelmäßigem Kontakt mit Marktaufsichtsbehörden auf der ganzen Welt, darunter die US Securities and Exchange Commission, die US Commodity Futures Trading Commission sowie Regulierungsbehörden im Vereinigten Königreich, Australien, Singapur, Japan, Hongkong, Indien, Kanada oder der Schweiz. Das Referat ist für mehrere Verhandlungen über die Gleichwertigkeit oder die gegenseitige Anerkennung von Wertpapieremissionen mit Drittländern zuständig.</w:t>
      </w:r>
    </w:p>
    <w:p w14:paraId="4873E4FA" w14:textId="77777777" w:rsidR="00F37CD6" w:rsidRDefault="00F37CD6" w:rsidP="00527473">
      <w:pPr>
        <w:spacing w:after="0"/>
        <w:rPr>
          <w:lang w:val="de-DE"/>
        </w:rPr>
      </w:pPr>
    </w:p>
    <w:p w14:paraId="4E05E824" w14:textId="77777777" w:rsidR="00F37CD6" w:rsidRDefault="00F37CD6" w:rsidP="00527473">
      <w:pPr>
        <w:spacing w:after="0"/>
        <w:rPr>
          <w:lang w:val="de-DE"/>
        </w:rPr>
      </w:pPr>
      <w:r>
        <w:rPr>
          <w:lang w:val="de-DE"/>
        </w:rPr>
        <w:t>Neben der Entwicklung neuer Politik führt das Referat auch eine Reihe bereits vereinbarter wichtiger Projekte zur Kapitalmarktunion durch, unter anderem durch die Ausarbeitung von delegierten Rechtsakten oder Durchführungsrechtsakten und das Verfolgen technischer Standards in Bereichen wie dem konsolidierten Datenticker für Anleihen, Aktien und Derivate oder Kotierungsregeln. Das Referat ist für die Durchsetzung des in seinen Zuständigkeitsbereich fallenden Besitzstands im Finanzbereich der EU zuständig, wobei es die Instrumente der Union im Vorverfahren und im Vertragsverletzungsverfahren nutzt. Das Referat spielt eine Schlüsselrolle bei der Auslegung des EU-Besitzstands im Finanzbereich im Zusammenhang mit EuGH-Fällen und im Rahmen des Frage-Antwort-Instruments der ESMA, das die aufsichtliche Konvergenz erleichtert. Das Referat reagiert regelmäßig auf Beschwerden und Schreiben von Bürgerinnen und Bürgern und leistet einen wichtigen Beitrag zum EU-Erweiterungsprozess, indem es die Angleichung der Bewerberländer an den Besitzstand der EU im Finanzbereich bewertet.</w:t>
      </w:r>
    </w:p>
    <w:p w14:paraId="391F38A0" w14:textId="77777777" w:rsidR="00F37CD6" w:rsidRDefault="00F37CD6" w:rsidP="00527473">
      <w:pPr>
        <w:spacing w:after="0"/>
        <w:rPr>
          <w:lang w:val="de-DE"/>
        </w:rPr>
      </w:pPr>
      <w:r>
        <w:rPr>
          <w:lang w:val="de-DE"/>
        </w:rPr>
        <w:t xml:space="preserve">Das Referat koordiniert auch die Beziehungen der GD FISMA zur Europäischen Wertpapier- und Marktaufsichtsbehörde (ESMA), einschließlich des Rates der Aufseher der ESMA. Neben der ESMA unterhält das Referat zahlreiche Kontakte zum Europäischen Parlament, zu den Mitgliedstaaten, zu Organisationen von Interessenvertretern, Marktteilnehmern, Investorenvertretern und Hochschulen. </w:t>
      </w:r>
    </w:p>
    <w:p w14:paraId="1A0D9371" w14:textId="77777777" w:rsidR="00F37CD6" w:rsidRDefault="00F37CD6" w:rsidP="00527473">
      <w:pPr>
        <w:spacing w:after="0"/>
        <w:rPr>
          <w:lang w:val="de-DE"/>
        </w:rPr>
      </w:pPr>
      <w:r>
        <w:rPr>
          <w:lang w:val="de-DE"/>
        </w:rPr>
        <w:t>Das Referat besteht derzeit aus rund zwanzig Mitarbeitern, von denen etwa ein Drittel von nationalen Regulierungsbehörden oder Finanzministerien abgeordnet wird.</w:t>
      </w:r>
    </w:p>
    <w:p w14:paraId="2B6785AE" w14:textId="7DCC19FA"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17BFA99" w14:textId="77777777" w:rsidR="00F37CD6" w:rsidRDefault="00F37CD6" w:rsidP="00527473">
      <w:pPr>
        <w:spacing w:after="0"/>
        <w:rPr>
          <w:lang w:val="de-DE"/>
        </w:rPr>
      </w:pPr>
      <w:r>
        <w:rPr>
          <w:lang w:val="de-DE"/>
        </w:rPr>
        <w:t>Unter Ihren verschiedenen Zuständigkeiten können Sie an interinstitutionellen Verhandlungen über die Wertpapiermärkte/Handelskomponente des Marktintegrationspakets sowie deren Umsetzung teilnehmen, sobald dies vereinbart ist. Darüber hinaus können Sie zur Umsetzung der bereits vereinbarten Reform der Verordnung über Märkte für Finanzinstrumente (MiFIR) und zu einer Überprüfung der Rechtsvorschriften über Warenderivate, einschließlich Energiederivate (Richtlinie über Märkte für Finanzinstrumente (MiFID II)), beitragen. Ihr Beitrag könnte auch bei der Entwicklung des intermittierenden Handels mit privaten Unternehmen/Eigenkapital über multilaterale Handelssysteme, bei der Umsetzung des kürzlich ausgehandelten „Listing Act“ (Prospektverordnung, Marktmissbrauchsverordnung und MiFID II) und bei der Entwicklung von Maßnahmen zur Erleichterung der Beteiligung von Kleinanlegern an den Kapitalmärkten (MiFID II) erbeten werden. Sie können auch gebeten werden, an Vereinfachungsinitiativen zu arbeiten, insbesondere in Bezug auf die aufsichtsrechtliche Berichterstattung.</w:t>
      </w:r>
    </w:p>
    <w:p w14:paraId="1DCC1EB4" w14:textId="77777777" w:rsidR="00F37CD6" w:rsidRDefault="00F37CD6" w:rsidP="00527473">
      <w:pPr>
        <w:spacing w:after="0"/>
        <w:rPr>
          <w:lang w:val="de-DE"/>
        </w:rPr>
      </w:pPr>
    </w:p>
    <w:p w14:paraId="62688859" w14:textId="77777777" w:rsidR="00F37CD6" w:rsidRDefault="00F37CD6" w:rsidP="00527473">
      <w:pPr>
        <w:spacing w:after="0"/>
        <w:rPr>
          <w:lang w:val="de-DE"/>
        </w:rPr>
      </w:pPr>
      <w:r>
        <w:rPr>
          <w:lang w:val="de-DE"/>
        </w:rPr>
        <w:t>Darüber hinaus können Sie die Teams unterstützen, die sich mit anderen wichtigen Dossiers befassen, wie z. B. der Entwicklung der erforderlichen Durchführungsmaßnahmen für die kürzlich reformierte Prospektverordnung und die Benchmark-Verordnung. Sie können auch aufgefordert werden, einen Beitrag zur Durchsetzungs- oder/und Erweiterungsarbeit des Referats zu leisten, dem Juristischen Dienst Beiträge zu Gerichtsverfahren zu liefern oder Fragen und Antworten in Zusammenarbeit mit der ESMA zu erarbeiten, um die aufsichtliche Konvergenz zu unterstützen. Bei Änderungen der Prioritäten der Kommission oder des Referats können Sie auch anderen Projekten und Aufgaben zugewiesen werden.</w:t>
      </w:r>
    </w:p>
    <w:p w14:paraId="4428287F" w14:textId="77777777" w:rsidR="00F37CD6" w:rsidRDefault="00F37CD6" w:rsidP="00527473">
      <w:pPr>
        <w:spacing w:after="0"/>
        <w:rPr>
          <w:lang w:val="de-DE"/>
        </w:rPr>
      </w:pPr>
    </w:p>
    <w:p w14:paraId="4D27AA63" w14:textId="77777777" w:rsidR="00F37CD6" w:rsidRDefault="00F37CD6" w:rsidP="00527473">
      <w:pPr>
        <w:spacing w:after="0"/>
        <w:rPr>
          <w:lang w:val="de-DE"/>
        </w:rPr>
      </w:pPr>
      <w:r>
        <w:rPr>
          <w:lang w:val="de-DE"/>
        </w:rPr>
        <w:t>Wenn Sie am Marktintegrationspaket arbeiten, würden Sie Teil eines großen Teams sein, das mit mehreren anderen Referaten zusammenarbeitet. Für andere Aufgaben arbeiten Sie als Teil eines kleinen Expertenteams. Bei bestimmten Projekten könnten wir uns darauf verlassen, dass Sie die Bemühungen eines kleinen Teams leiten. Sie werden täglich mit den meisten Kollegen im Referat und gelegentlich mit anderen Referaten der GD FISMA, anderen Generaldirektionen oder EU-Institutionen zusammenarbeiten.</w:t>
      </w:r>
    </w:p>
    <w:p w14:paraId="4181CD07" w14:textId="77777777" w:rsidR="00F37CD6" w:rsidRDefault="00F37CD6" w:rsidP="00527473">
      <w:pPr>
        <w:spacing w:after="0"/>
        <w:rPr>
          <w:lang w:val="de-DE"/>
        </w:rPr>
      </w:pPr>
    </w:p>
    <w:p w14:paraId="34DCCC4B" w14:textId="77777777" w:rsidR="00F37CD6" w:rsidRDefault="00F37CD6" w:rsidP="00527473">
      <w:pPr>
        <w:spacing w:after="0"/>
        <w:rPr>
          <w:lang w:val="de-DE"/>
        </w:rPr>
      </w:pPr>
    </w:p>
    <w:p w14:paraId="2E6172D4" w14:textId="77777777" w:rsidR="00F37CD6" w:rsidRDefault="00F37CD6" w:rsidP="00527473">
      <w:pPr>
        <w:spacing w:after="0"/>
        <w:rPr>
          <w:lang w:val="de-DE"/>
        </w:rPr>
      </w:pPr>
      <w:r>
        <w:rPr>
          <w:lang w:val="de-DE"/>
        </w:rPr>
        <w:t>Welchen Anforderungen muss ich genügen?</w:t>
      </w:r>
    </w:p>
    <w:p w14:paraId="032A6F3E" w14:textId="77777777" w:rsidR="00F37CD6" w:rsidRDefault="00F37CD6" w:rsidP="00527473">
      <w:pPr>
        <w:spacing w:after="0"/>
        <w:rPr>
          <w:lang w:val="de-DE"/>
        </w:rPr>
      </w:pPr>
      <w:r>
        <w:rPr>
          <w:lang w:val="de-DE"/>
        </w:rPr>
        <w:t xml:space="preserve">Wir suchen einen Juristen oder Wirtschaftswissenschaftler mit Finanzmarktkenntnissen. </w:t>
      </w:r>
    </w:p>
    <w:p w14:paraId="58D9A977" w14:textId="77777777" w:rsidR="00F37CD6" w:rsidRDefault="00F37CD6" w:rsidP="00527473">
      <w:pPr>
        <w:spacing w:after="0"/>
        <w:rPr>
          <w:lang w:val="de-DE"/>
        </w:rPr>
      </w:pPr>
    </w:p>
    <w:p w14:paraId="059BFCEA" w14:textId="77777777" w:rsidR="00F37CD6" w:rsidRDefault="00F37CD6" w:rsidP="00527473">
      <w:pPr>
        <w:spacing w:after="0"/>
        <w:rPr>
          <w:lang w:val="de-DE"/>
        </w:rPr>
      </w:pPr>
      <w:r>
        <w:rPr>
          <w:lang w:val="de-DE"/>
        </w:rPr>
        <w:t>Praktische Erfahrungen in Bereichen, die unter MiFIR und MiFID II fallen, wie der Betrieb und die Beaufsichtigung von Sekundärmärkten, Vor- und Nachhandelstransparenz, Anlegerschutz oder das Funktionieren der Warenderivate (einschließlich Energiederivate) wären von großem Vorteil. Darüber hinaus wären Erfahrungen in den Bereichen der Prospektverordnung, der Marktmissbrauchsverordnung, der Leerverkaufsverordnung oder der Benchmark-Verordnung (einschließlich EU-Klima-Benchmarks) von Vorteil. Sie werden auch gut passen, wenn Sie Erfahrung in angrenzenden Fachgebieten wie Digital Finance und Post-Trading haben.</w:t>
      </w:r>
    </w:p>
    <w:p w14:paraId="2724D613" w14:textId="77777777" w:rsidR="00F37CD6" w:rsidRDefault="00F37CD6" w:rsidP="00527473">
      <w:pPr>
        <w:spacing w:after="0"/>
        <w:rPr>
          <w:lang w:val="de-DE"/>
        </w:rPr>
      </w:pPr>
    </w:p>
    <w:p w14:paraId="590B3F09" w14:textId="77777777" w:rsidR="00F37CD6" w:rsidRDefault="00F37CD6" w:rsidP="00527473">
      <w:pPr>
        <w:spacing w:after="0"/>
        <w:rPr>
          <w:lang w:val="de-DE"/>
        </w:rPr>
      </w:pPr>
      <w:r>
        <w:rPr>
          <w:lang w:val="de-DE"/>
        </w:rPr>
        <w:t>Persönliche Qualitäten</w:t>
      </w:r>
    </w:p>
    <w:p w14:paraId="23856C32" w14:textId="77777777" w:rsidR="00F37CD6" w:rsidRDefault="00F37CD6" w:rsidP="00527473">
      <w:pPr>
        <w:spacing w:after="0"/>
        <w:rPr>
          <w:lang w:val="de-DE"/>
        </w:rPr>
      </w:pPr>
      <w:r>
        <w:rPr>
          <w:lang w:val="de-DE"/>
        </w:rPr>
        <w:t>Die Fähigkeit, in einer Umgebung, die aus kleinen Projektteams besteht, gut zu arbeiten, ist ein Muss. In einigen Fällen möchten wir, dass Sie die Verantwortung für ein Projekt übernehmen und würden uns darauf verlassen, dass Sie geeignete Ansätze auf eigene Initiative konzipieren und testen, sobald die Gesamtziele des Projekts definiert sind. Eine ausgezeichnete Beherrschung des gesprochenen und geschriebenen Englisch ist eine Voraussetzung, da dies die Sprache ist, in der Dokumente verfasst werden.</w:t>
      </w:r>
    </w:p>
    <w:p w14:paraId="6BE83F99" w14:textId="77777777" w:rsidR="00F37CD6" w:rsidRDefault="00F37CD6" w:rsidP="00527473">
      <w:pPr>
        <w:spacing w:after="0"/>
        <w:rPr>
          <w:lang w:val="de-DE"/>
        </w:rPr>
      </w:pPr>
    </w:p>
    <w:p w14:paraId="2BE34DBA" w14:textId="03FAAA98" w:rsidR="00A95A44" w:rsidRPr="00A95A44" w:rsidRDefault="00F37CD6" w:rsidP="00527473">
      <w:pPr>
        <w:spacing w:after="0"/>
        <w:rPr>
          <w:lang w:val="de-DE"/>
        </w:rPr>
      </w:pPr>
      <w:r>
        <w:rPr>
          <w:lang w:val="de-DE"/>
        </w:rPr>
        <w:t>Der abgeordnete nationale Sachverständige arbeitet unter der Aufsicht eines Administrators. Unbeschadet des Grundsatzes der loyalen Zusammenarbeit zwischen den nationalen/regionalen und europäischen Verwaltungen darf der abgeordnete nationale Sachverständige wird nicht an Einzelfällen mit Auswirkungen auf Dossiers arbeiten, mit denen er sich in den zwei Jahren vor seiner Aufnahme in die Kommission oder in unmittelbar angrenzenden Fällen in seiner nationalen Verwaltung hätte befassen müssen. In keinem Fall vertritt er die Kommission, um finanzielle oder sonstige Verpflichtungen einzugehen oder im Namen der Kommission zu verhandeln.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74FFCDE" w14:textId="77777777" w:rsidR="00F37CD6" w:rsidRDefault="00F37CD6" w:rsidP="00527473">
      <w:pPr>
        <w:spacing w:after="0"/>
        <w:rPr>
          <w:lang w:val="en-US"/>
        </w:rPr>
      </w:pPr>
      <w:r>
        <w:rPr>
          <w:lang w:val="en-US"/>
        </w:rPr>
        <w:t xml:space="preserve">Diplom </w:t>
      </w:r>
    </w:p>
    <w:p w14:paraId="146C354B" w14:textId="77777777" w:rsidR="00F37CD6" w:rsidRDefault="00F37CD6" w:rsidP="00527473">
      <w:pPr>
        <w:spacing w:after="0"/>
        <w:rPr>
          <w:lang w:val="en-US"/>
        </w:rPr>
      </w:pPr>
      <w:r>
        <w:rPr>
          <w:lang w:val="en-US"/>
        </w:rPr>
        <w:t xml:space="preserve">— Hochschulabschluss oder </w:t>
      </w:r>
    </w:p>
    <w:p w14:paraId="7B824A7B" w14:textId="77777777" w:rsidR="00F37CD6" w:rsidRDefault="00F37CD6" w:rsidP="00527473">
      <w:pPr>
        <w:spacing w:after="0"/>
        <w:rPr>
          <w:lang w:val="en-US"/>
        </w:rPr>
      </w:pPr>
      <w:r>
        <w:rPr>
          <w:lang w:val="en-US"/>
        </w:rPr>
        <w:t>— gleichwertige Berufsausbildung oder Berufserfahrung</w:t>
      </w:r>
    </w:p>
    <w:p w14:paraId="017CB363" w14:textId="77777777" w:rsidR="00F37CD6" w:rsidRDefault="00F37CD6" w:rsidP="00527473">
      <w:pPr>
        <w:spacing w:after="0"/>
        <w:rPr>
          <w:lang w:val="en-US"/>
        </w:rPr>
      </w:pPr>
    </w:p>
    <w:p w14:paraId="54E2956F" w14:textId="77777777" w:rsidR="00F37CD6" w:rsidRDefault="00F37CD6" w:rsidP="00527473">
      <w:pPr>
        <w:spacing w:after="0"/>
        <w:rPr>
          <w:lang w:val="en-US"/>
        </w:rPr>
      </w:pPr>
      <w:r>
        <w:rPr>
          <w:lang w:val="en-US"/>
        </w:rPr>
        <w:t>im Bereich: Recht oder Wirtschaftswissenschaften (Mathematik oder Finanzen können berücksichtigt werden).</w:t>
      </w:r>
    </w:p>
    <w:p w14:paraId="71ACACB3" w14:textId="77777777" w:rsidR="00F37CD6" w:rsidRDefault="00F37CD6" w:rsidP="00527473">
      <w:pPr>
        <w:spacing w:after="0"/>
        <w:rPr>
          <w:lang w:val="en-US"/>
        </w:rPr>
      </w:pPr>
    </w:p>
    <w:p w14:paraId="6F9CB121" w14:textId="77777777" w:rsidR="00F37CD6" w:rsidRDefault="00F37CD6" w:rsidP="00527473">
      <w:pPr>
        <w:spacing w:after="0"/>
        <w:rPr>
          <w:lang w:val="en-US"/>
        </w:rPr>
      </w:pPr>
      <w:r>
        <w:rPr>
          <w:lang w:val="en-US"/>
        </w:rPr>
        <w:t>Berufserfahrung</w:t>
      </w:r>
    </w:p>
    <w:p w14:paraId="77C388CB" w14:textId="77777777" w:rsidR="00F37CD6" w:rsidRDefault="00F37CD6" w:rsidP="00527473">
      <w:pPr>
        <w:spacing w:after="0"/>
        <w:rPr>
          <w:lang w:val="en-US"/>
        </w:rPr>
      </w:pPr>
    </w:p>
    <w:p w14:paraId="71861EA1" w14:textId="77777777" w:rsidR="00F37CD6" w:rsidRDefault="00F37CD6" w:rsidP="00527473">
      <w:pPr>
        <w:spacing w:after="0"/>
        <w:rPr>
          <w:lang w:val="en-US"/>
        </w:rPr>
      </w:pPr>
      <w:r>
        <w:rPr>
          <w:lang w:val="en-US"/>
        </w:rPr>
        <w:t xml:space="preserve">Solide Erfahrung und gründliche Kenntnis der Finanzmarktregulierung, insbesondere der Rechtsvorschriften, die in den Zuständigkeitsbereich des Referats fallen. </w:t>
      </w:r>
    </w:p>
    <w:p w14:paraId="032242B0" w14:textId="77777777" w:rsidR="00F37CD6" w:rsidRDefault="00F37CD6" w:rsidP="00527473">
      <w:pPr>
        <w:spacing w:after="0"/>
        <w:rPr>
          <w:lang w:val="en-US"/>
        </w:rPr>
      </w:pPr>
      <w:r>
        <w:rPr>
          <w:lang w:val="en-US"/>
        </w:rPr>
        <w:t>Ausgezeichnete Kommunikationsfähigkeiten.</w:t>
      </w:r>
    </w:p>
    <w:p w14:paraId="45EB3439" w14:textId="77777777" w:rsidR="00F37CD6" w:rsidRDefault="00F37CD6" w:rsidP="00527473">
      <w:pPr>
        <w:spacing w:after="0"/>
        <w:rPr>
          <w:lang w:val="en-US"/>
        </w:rPr>
      </w:pPr>
      <w:r>
        <w:rPr>
          <w:lang w:val="en-US"/>
        </w:rPr>
        <w:t>Ausgezeichnete organisatorische und zwischenmenschliche Fähigkeiten.</w:t>
      </w:r>
    </w:p>
    <w:p w14:paraId="74FA3E19" w14:textId="77777777" w:rsidR="00F37CD6" w:rsidRDefault="00F37CD6" w:rsidP="00527473">
      <w:pPr>
        <w:spacing w:after="0"/>
        <w:rPr>
          <w:lang w:val="en-US"/>
        </w:rPr>
      </w:pPr>
    </w:p>
    <w:p w14:paraId="32337B90" w14:textId="77777777" w:rsidR="00F37CD6" w:rsidRDefault="00F37CD6" w:rsidP="00527473">
      <w:pPr>
        <w:spacing w:after="0"/>
        <w:rPr>
          <w:lang w:val="en-US"/>
        </w:rPr>
      </w:pPr>
      <w:r>
        <w:rPr>
          <w:lang w:val="en-US"/>
        </w:rPr>
        <w:t>Für die Ausübung der Tätigkeit erforderliche Sprachkenntnisse</w:t>
      </w:r>
    </w:p>
    <w:p w14:paraId="3FFBA2B1" w14:textId="77777777" w:rsidR="00F37CD6" w:rsidRDefault="00F37CD6" w:rsidP="00527473">
      <w:pPr>
        <w:spacing w:after="0"/>
        <w:rPr>
          <w:lang w:val="en-US"/>
        </w:rPr>
      </w:pPr>
    </w:p>
    <w:p w14:paraId="30455A57" w14:textId="77777777" w:rsidR="00F37CD6" w:rsidRDefault="00F37CD6" w:rsidP="00527473">
      <w:pPr>
        <w:spacing w:after="0"/>
        <w:rPr>
          <w:lang w:val="en-US"/>
        </w:rPr>
      </w:pPr>
      <w:r>
        <w:rPr>
          <w:lang w:val="en-US"/>
        </w:rPr>
        <w:t>Der abgeordnete nationale Sachverständige muss über Kenntnisse in zwei EU-Sprachen verfügen. Das Team arbeitet in englischer Sprache. Französischkenntnisse sind ein Plus.</w:t>
      </w:r>
    </w:p>
    <w:p w14:paraId="08CCE2BB" w14:textId="77777777" w:rsidR="00F37CD6" w:rsidRDefault="00F37CD6" w:rsidP="00527473">
      <w:pPr>
        <w:spacing w:after="0"/>
        <w:rPr>
          <w:lang w:val="en-US"/>
        </w:rPr>
      </w:pPr>
    </w:p>
    <w:p w14:paraId="4EC1AD0E" w14:textId="77777777" w:rsidR="00F37CD6" w:rsidRDefault="00F37CD6" w:rsidP="00527473">
      <w:pPr>
        <w:spacing w:after="0"/>
        <w:rPr>
          <w:lang w:val="en-US"/>
        </w:rPr>
      </w:pPr>
    </w:p>
    <w:p w14:paraId="107330D2" w14:textId="77777777" w:rsidR="00F37CD6" w:rsidRDefault="00F37CD6" w:rsidP="00527473">
      <w:pPr>
        <w:spacing w:after="0"/>
        <w:rPr>
          <w:lang w:val="en-US"/>
        </w:rPr>
      </w:pPr>
      <w:r>
        <w:rPr>
          <w:lang w:val="en-US"/>
        </w:rPr>
        <w:t>Zuerkennungskriterien</w:t>
      </w:r>
    </w:p>
    <w:p w14:paraId="346906C5" w14:textId="77777777" w:rsidR="00F37CD6" w:rsidRDefault="00F37CD6" w:rsidP="00527473">
      <w:pPr>
        <w:spacing w:after="0"/>
        <w:rPr>
          <w:lang w:val="en-US"/>
        </w:rPr>
      </w:pPr>
      <w:r>
        <w:rPr>
          <w:lang w:val="en-US"/>
        </w:rPr>
        <w:t>Die Abordnung fällt unter den Beschluss C(2008) 6866 der Kommission vom 12.11.2008 über die Regelung für zur Kommission abgeordnete oder sich zu Zwecken der beruflichen Weiterbildung bei der Kommission aufhaltende nationale Sachverständige (ANS-Beschluss).</w:t>
      </w:r>
    </w:p>
    <w:p w14:paraId="346CD379" w14:textId="77777777" w:rsidR="00F37CD6" w:rsidRDefault="00F37CD6" w:rsidP="00527473">
      <w:pPr>
        <w:spacing w:after="0"/>
        <w:rPr>
          <w:lang w:val="en-US"/>
        </w:rPr>
      </w:pPr>
      <w:r>
        <w:rPr>
          <w:lang w:val="en-US"/>
        </w:rPr>
        <w:t>Gemäß dem ANS-Beschluss müssen Sie zu Beginn der Abordnung die folgenden Zulassungskriterien erfüllen:</w:t>
      </w:r>
    </w:p>
    <w:p w14:paraId="50DB8DC0" w14:textId="77777777" w:rsidR="00F37CD6" w:rsidRDefault="00F37CD6" w:rsidP="00527473">
      <w:pPr>
        <w:spacing w:after="0"/>
        <w:rPr>
          <w:lang w:val="en-US"/>
        </w:rPr>
      </w:pPr>
      <w:r>
        <w:rPr>
          <w:lang w:val="en-US"/>
        </w:rPr>
        <w:t>•</w:t>
      </w:r>
      <w:r>
        <w:rPr>
          <w:lang w:val="en-US"/>
        </w:rPr>
        <w:tab/>
        <w:t>Berufserfahrung: mindestens dreijährige Berufserfahrung in administrativen, juristischen, naturwissenschaftlichen, technischen Bereichen in beratender oder leitender Funktion, die mit den Aufgaben der Funktionsgruppe AD der EU-Bediensteten vergleichbar sind.</w:t>
      </w:r>
    </w:p>
    <w:p w14:paraId="6EBB5A7D" w14:textId="77777777" w:rsidR="00F37CD6" w:rsidRDefault="00F37CD6" w:rsidP="00527473">
      <w:pPr>
        <w:spacing w:after="0"/>
        <w:rPr>
          <w:lang w:val="en-US"/>
        </w:rPr>
      </w:pPr>
      <w:r>
        <w:rPr>
          <w:lang w:val="en-US"/>
        </w:rPr>
        <w:t>•</w:t>
      </w:r>
      <w:r>
        <w:rPr>
          <w:lang w:val="en-US"/>
        </w:rPr>
        <w:tab/>
        <w:t>Dienstalter: mindestens ein volles Jahr (12 Monate) bei Ihrem derzeitigen Arbeitgeber in einem dienst- oder vertragsrechtlichen Verhältnis.</w:t>
      </w:r>
    </w:p>
    <w:p w14:paraId="6C892F16" w14:textId="77777777" w:rsidR="00F37CD6" w:rsidRDefault="00F37CD6" w:rsidP="00527473">
      <w:pPr>
        <w:spacing w:after="0"/>
        <w:rPr>
          <w:lang w:val="en-US"/>
        </w:rPr>
      </w:pPr>
      <w:r>
        <w:rPr>
          <w:lang w:val="en-US"/>
        </w:rPr>
        <w:t>•</w:t>
      </w:r>
      <w:r>
        <w:rPr>
          <w:lang w:val="en-US"/>
        </w:rPr>
        <w:tab/>
        <w:t>Dienstgeber: eine nationale, regionale oder lokale Verwaltung oder eine zwischenstaatliche öffentliche Organisation; ausnahmsweise kann die Kommission im Rahmen einer besonderen Ausnahmeregelung Bewerbungen auch dann annehmen, wenn der Arbeitgeber eine öffentliche Stelle (z. B. eine Agentur oder eine Regulierungsstelle), eine Universität oder ein unabhängiges Forschungsinstitut ist.</w:t>
      </w:r>
    </w:p>
    <w:p w14:paraId="52EC5D4B" w14:textId="77777777" w:rsidR="00F37CD6" w:rsidRDefault="00F37CD6" w:rsidP="00527473">
      <w:pPr>
        <w:spacing w:after="0"/>
        <w:rPr>
          <w:lang w:val="en-US"/>
        </w:rPr>
      </w:pPr>
      <w:r>
        <w:rPr>
          <w:lang w:val="en-US"/>
        </w:rPr>
        <w:t>•</w:t>
      </w:r>
      <w:r>
        <w:rPr>
          <w:lang w:val="en-US"/>
        </w:rPr>
        <w:tab/>
        <w:t>Sprachkenntnisse: gründliche Kenntnisse in einer Sprache der Europäischen Union und Kenntnisse in einer weiteren Sprache der Europäischen Union, die für die Wahrnehmung der beschriebenen Aufgaben ausreichen. Wenn Sie aus einem Drittland kommen, müssen Sie nachweisen, dass Sie über gründliche Kenntnisse in einer zur Ausübung ihrer Tätigkeit erforderlichen Amtssprache der Europäischen Union verfügen.</w:t>
      </w:r>
    </w:p>
    <w:p w14:paraId="056FDE0E" w14:textId="77777777" w:rsidR="00F37CD6" w:rsidRDefault="00F37CD6" w:rsidP="00527473">
      <w:pPr>
        <w:spacing w:after="0"/>
        <w:rPr>
          <w:lang w:val="en-US"/>
        </w:rPr>
      </w:pPr>
    </w:p>
    <w:p w14:paraId="214EDB6C" w14:textId="77777777" w:rsidR="00F37CD6" w:rsidRDefault="00F37CD6" w:rsidP="00527473">
      <w:pPr>
        <w:spacing w:after="0"/>
        <w:rPr>
          <w:lang w:val="en-US"/>
        </w:rPr>
      </w:pPr>
      <w:r>
        <w:rPr>
          <w:lang w:val="en-US"/>
        </w:rPr>
        <w:t>Bedingungen für die Abordnung</w:t>
      </w:r>
    </w:p>
    <w:p w14:paraId="0703C8A8" w14:textId="77777777" w:rsidR="00F37CD6" w:rsidRDefault="00F37CD6" w:rsidP="00527473">
      <w:pPr>
        <w:spacing w:after="0"/>
        <w:rPr>
          <w:lang w:val="en-US"/>
        </w:rPr>
      </w:pPr>
      <w:r>
        <w:rPr>
          <w:lang w:val="en-US"/>
        </w:rPr>
        <w:t xml:space="preserve">Während der gesamten Dauer der Abordnung müssen Sie bei Ihrem Arbeitgeber beschäftigt bleiben, von diesem Ihre Bezüge erhalten und in Ihrem (nationalen) Sozialversicherungssystem versichert bleiben. </w:t>
      </w:r>
    </w:p>
    <w:p w14:paraId="46DC90DE" w14:textId="77777777" w:rsidR="00F37CD6" w:rsidRDefault="00F37CD6" w:rsidP="00527473">
      <w:pPr>
        <w:spacing w:after="0"/>
        <w:rPr>
          <w:lang w:val="en-US"/>
        </w:rPr>
      </w:pPr>
      <w:r>
        <w:rPr>
          <w:lang w:val="en-US"/>
        </w:rPr>
        <w:t>Sie üben Ihre Tätigkeit innerhalb der Kommission unter den im oben genannten ANS-Beschluss festgelegten Bedingungen aus und unterliegen den darin festgelegten Bestimmungen über Vertraulichkeit, Loyalität und Nichtvorliegen von Interessenkonflikten.</w:t>
      </w:r>
    </w:p>
    <w:p w14:paraId="741DC493" w14:textId="77777777" w:rsidR="00F37CD6" w:rsidRDefault="00F37CD6" w:rsidP="00527473">
      <w:pPr>
        <w:spacing w:after="0"/>
        <w:rPr>
          <w:lang w:val="en-US"/>
        </w:rPr>
      </w:pPr>
      <w:r>
        <w:rPr>
          <w:lang w:val="en-US"/>
        </w:rPr>
        <w:t xml:space="preserve">Falls diese Stelle mit Vergütungen ausgeschrieben wird, können diese nur gewährt werden, wenn Sie die Bedingungen gemäß Artikel 17 des ANS-Beschlusses erfüllen. </w:t>
      </w:r>
    </w:p>
    <w:p w14:paraId="53FA5C57" w14:textId="77777777" w:rsidR="00F37CD6" w:rsidRDefault="00F37CD6" w:rsidP="00527473">
      <w:pPr>
        <w:spacing w:after="0"/>
        <w:rPr>
          <w:lang w:val="en-US"/>
        </w:rPr>
      </w:pPr>
      <w:r>
        <w:rPr>
          <w:lang w:val="en-US"/>
        </w:rPr>
        <w:t>Bedienstete, die in einer Delegation der Europäischen Union Dienst tun, müssen über eine Sicherheitsüberprüfung (bis zum Geheimhaltungsgrad SECRET UE/EU SECRET) gemäß dem Beschluss (EU, Euratom) 2015/444 der Kommission vom 13. März 2015 verfügen. Sie müssen selbst das Überprüfungsverfahren einleiten, bevor die Abordnung bestätigt wird.</w:t>
      </w:r>
    </w:p>
    <w:p w14:paraId="362B4946" w14:textId="77777777" w:rsidR="00F37CD6" w:rsidRDefault="00F37CD6" w:rsidP="00527473">
      <w:pPr>
        <w:spacing w:after="0"/>
        <w:rPr>
          <w:lang w:val="en-US"/>
        </w:rPr>
      </w:pPr>
    </w:p>
    <w:p w14:paraId="7DFF067A" w14:textId="46B5592F"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EC661" w14:textId="77777777" w:rsidR="00B73ACA" w:rsidRDefault="00B73ACA">
      <w:pPr>
        <w:spacing w:after="0"/>
      </w:pPr>
      <w:r>
        <w:separator/>
      </w:r>
    </w:p>
  </w:endnote>
  <w:endnote w:type="continuationSeparator" w:id="0">
    <w:p w14:paraId="34566DB8" w14:textId="77777777" w:rsidR="00B73ACA" w:rsidRDefault="00B73A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67A20" w14:textId="77777777" w:rsidR="00B73ACA" w:rsidRDefault="00B73ACA">
      <w:pPr>
        <w:spacing w:after="0"/>
      </w:pPr>
      <w:r>
        <w:separator/>
      </w:r>
    </w:p>
  </w:footnote>
  <w:footnote w:type="continuationSeparator" w:id="0">
    <w:p w14:paraId="0B5860C2" w14:textId="77777777" w:rsidR="00B73ACA" w:rsidRDefault="00B73AC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B73AC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B73AC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B73AC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B73AC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B73AC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B73AC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B73AC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B73AC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B73AC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B73AC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73ACA"/>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37CD6"/>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8AF66900-8F91-49B3-9036-08382DE9BF58}"/>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9</Pages>
  <Words>7313</Words>
  <Characters>41690</Characters>
  <Application>Microsoft Office Word</Application>
  <DocSecurity>4</DocSecurity>
  <PresentationFormat>Microsoft Word 14.0</PresentationFormat>
  <Lines>347</Lines>
  <Paragraphs>97</Paragraphs>
  <ScaleCrop>true</ScaleCrop>
  <Company/>
  <LinksUpToDate>false</LinksUpToDate>
  <CharactersWithSpaces>48906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2026-09-11T16:46:00Z</dcterms:created>
  <dcterms:modified xsi:type="dcterms:W3CDTF">2026-09-11T16:46:00Z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