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619F2D45" w:rsidR="005C6DCE" w:rsidRPr="0080358B" w:rsidRDefault="00A201DE"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A201DE"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5E74C8F5" w:rsidR="006938F5" w:rsidRDefault="00A201DE" w:rsidP="006718D3">
            <w:pPr>
              <w:spacing w:after="0"/>
              <w:jc w:val="left"/>
            </w:pPr>
            <w:r>
              <w:t>ESTAT.F.3</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7296B4BD" w:rsidR="006938F5" w:rsidRDefault="00A201DE" w:rsidP="006718D3">
            <w:pPr>
              <w:spacing w:after="0"/>
              <w:jc w:val="left"/>
            </w:pPr>
            <w:r>
              <w:t>337109</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21DC1650" w:rsidR="4EEB584D" w:rsidRDefault="00A201DE"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986D2D5" w:rsidR="006938F5" w:rsidRDefault="00A201DE"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EB5A8F5" w:rsidR="3C2D33B5" w:rsidRDefault="00A201DE" w:rsidP="14270372">
            <w:pPr>
              <w:spacing w:after="0"/>
              <w:jc w:val="left"/>
            </w:pPr>
            <w:r>
              <w:t>Luxemburg</w:t>
            </w:r>
          </w:p>
          <w:p w14:paraId="6B7C1AA9" w14:textId="3CF76A8C" w:rsidR="3C2D33B5" w:rsidRDefault="00A201DE" w:rsidP="14270372">
            <w:pPr>
              <w:spacing w:after="0"/>
              <w:jc w:val="left"/>
            </w:pPr>
            <w:r>
              <w:t>Luxembourg</w:t>
            </w:r>
          </w:p>
          <w:p w14:paraId="5C918E8F" w14:textId="1A11BB55" w:rsidR="3C2D33B5" w:rsidRDefault="00A201DE" w:rsidP="14270372">
            <w:pPr>
              <w:spacing w:after="0"/>
              <w:jc w:val="left"/>
            </w:pPr>
            <w:r>
              <w:t>Luxemburg</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C36E59D" w:rsidR="006938F5" w:rsidRDefault="00A201DE" w:rsidP="006718D3">
            <w:pPr>
              <w:spacing w:after="0"/>
              <w:jc w:val="left"/>
            </w:pPr>
            <w:r>
              <w:t>With allowances</w:t>
            </w:r>
          </w:p>
          <w:p w14:paraId="02E31856" w14:textId="4D2F8086" w:rsidR="006938F5" w:rsidRDefault="00A201DE" w:rsidP="006718D3">
            <w:pPr>
              <w:spacing w:after="0"/>
              <w:jc w:val="left"/>
            </w:pPr>
            <w:r>
              <w:t>Avec indemnités</w:t>
            </w:r>
          </w:p>
          <w:p w14:paraId="720FD450" w14:textId="06E5E298" w:rsidR="006938F5" w:rsidRDefault="00A201DE"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72D67DD3" w:rsidR="006938F5" w:rsidRDefault="00A201DE" w:rsidP="006718D3">
            <w:pPr>
              <w:spacing w:after="0"/>
              <w:jc w:val="left"/>
            </w:pPr>
            <w:r>
              <w:t>Member States</w:t>
            </w:r>
          </w:p>
          <w:p w14:paraId="2A7DF233" w14:textId="7AC74A9C" w:rsidR="006938F5" w:rsidRDefault="00A201DE" w:rsidP="006718D3">
            <w:pPr>
              <w:spacing w:after="0"/>
              <w:jc w:val="left"/>
            </w:pPr>
            <w:r>
              <w:t>États membres</w:t>
            </w:r>
          </w:p>
          <w:p w14:paraId="13C75E2E" w14:textId="1AF7262D" w:rsidR="006938F5" w:rsidRDefault="00A201DE"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4DBE7C36" w:rsidR="006938F5" w:rsidRDefault="00A201DE"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22B86664" w:rsidR="00A95A44" w:rsidRPr="00E61551" w:rsidRDefault="00A201DE"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03AEEA4D" w14:textId="77777777" w:rsidR="00A201DE" w:rsidRDefault="00A201DE" w:rsidP="003C1977">
      <w:pPr>
        <w:spacing w:after="0"/>
      </w:pPr>
      <w:r>
        <w:t>Unit F3 (one of the five units in Eurostat Directorate for Social Statistics) is in charge of the statistics on labour market and skills. This covers collection, processing, analysis and dissemination of data as well as conceptual and methodological developments. Unit F3 comprises 28 persons and consists of five teams, of which three relate to the Labour Force Survey (LFS), one on Labour Market statistics on Businesses (LMB) and one on Adult Education and Skills.</w:t>
      </w:r>
    </w:p>
    <w:p w14:paraId="2A652131" w14:textId="77777777" w:rsidR="00A201DE" w:rsidRDefault="00A201DE" w:rsidP="003C1977">
      <w:pPr>
        <w:spacing w:after="0"/>
      </w:pPr>
    </w:p>
    <w:p w14:paraId="26A1A621" w14:textId="77777777" w:rsidR="00A201DE" w:rsidRDefault="00A201DE" w:rsidP="003C1977">
      <w:pPr>
        <w:spacing w:after="0"/>
      </w:pPr>
      <w:r>
        <w:t>The wide range of data that unit F3 provides is key to economic, monetary and social policy. Our headline indicators get high attention by a variety of stakeholders like the media, the financial markets as well as public and private decision makers.</w:t>
      </w:r>
    </w:p>
    <w:p w14:paraId="17001C93" w14:textId="77777777" w:rsidR="00A201DE" w:rsidRDefault="00A201DE" w:rsidP="003C1977">
      <w:pPr>
        <w:spacing w:after="0"/>
      </w:pPr>
    </w:p>
    <w:p w14:paraId="504D8360" w14:textId="77777777" w:rsidR="00A201DE" w:rsidRDefault="00A201DE" w:rsidP="003C1977">
      <w:pPr>
        <w:spacing w:after="0"/>
      </w:pPr>
      <w:r>
        <w:t>Many indicators produced in the Unit are key elements of the European Pillar of Social Rights Dashboard. The Unit cooperates closely with European Commission services such as DG EMPL, DG EAC, DG ECFIN, DG JUST and DG REGIO as well as the European Central Bank, ILO and OECD. As labour market and skills data are of a cross-cutting nature, there are also regular contacts with many other Eurostat units.</w:t>
      </w:r>
    </w:p>
    <w:p w14:paraId="2444BC8A" w14:textId="2B6EAF72"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3106B4D" w14:textId="77777777" w:rsidR="00A201DE" w:rsidRDefault="00A201DE" w:rsidP="003C1977">
      <w:pPr>
        <w:spacing w:after="0"/>
      </w:pPr>
      <w:r>
        <w:t>We are opening a position of Seconded National Expert who will join the LMB team. In total, 7 persons are working in this team. They are in charge of the following statistics: Labour Cost Survey, Labour Cost Index, Annual Labour Cost levels, Structure of Earnings Survey, Gender Pay Gap, Net earnings, Minimum Wages, Job Vacancy Statistics.</w:t>
      </w:r>
    </w:p>
    <w:p w14:paraId="2B35D2E9" w14:textId="77777777" w:rsidR="00A201DE" w:rsidRDefault="00A201DE" w:rsidP="003C1977">
      <w:pPr>
        <w:spacing w:after="0"/>
      </w:pPr>
    </w:p>
    <w:p w14:paraId="69BAFE45" w14:textId="77777777" w:rsidR="00A201DE" w:rsidRDefault="00A201DE" w:rsidP="003C1977">
      <w:pPr>
        <w:spacing w:after="0"/>
      </w:pPr>
      <w:r>
        <w:t>It also participates in the development of new products combining Job Vacancy Statistics with Online Job Advertisements and EU Labour Force Survey data.</w:t>
      </w:r>
    </w:p>
    <w:p w14:paraId="78ABA196" w14:textId="77777777" w:rsidR="00A201DE" w:rsidRDefault="00A201DE" w:rsidP="003C1977">
      <w:pPr>
        <w:spacing w:after="0"/>
      </w:pPr>
    </w:p>
    <w:p w14:paraId="69D01072" w14:textId="77777777" w:rsidR="00A201DE" w:rsidRDefault="00A201DE" w:rsidP="003C1977">
      <w:pPr>
        <w:spacing w:after="0"/>
      </w:pPr>
      <w:r>
        <w:t xml:space="preserve">Our new colleague will contribute to the statistical process and be the main responsible for the delivery of the statistical output on one or more topics in the domain of LMB. Whenever necessary, he/she will deputise the team leader. </w:t>
      </w:r>
    </w:p>
    <w:p w14:paraId="092974EF" w14:textId="77777777" w:rsidR="00A201DE" w:rsidRDefault="00A201DE" w:rsidP="003C1977">
      <w:pPr>
        <w:spacing w:after="0"/>
      </w:pPr>
    </w:p>
    <w:p w14:paraId="5FEBFC6A" w14:textId="77777777" w:rsidR="00A201DE" w:rsidRDefault="00A201DE" w:rsidP="003C1977">
      <w:pPr>
        <w:spacing w:after="0"/>
      </w:pPr>
      <w:r>
        <w:t>Main tasks will include the following:</w:t>
      </w:r>
    </w:p>
    <w:p w14:paraId="49F1C006" w14:textId="77777777" w:rsidR="00A201DE" w:rsidRDefault="00A201DE" w:rsidP="003C1977">
      <w:pPr>
        <w:spacing w:after="0"/>
      </w:pPr>
    </w:p>
    <w:p w14:paraId="43E5486F" w14:textId="77777777" w:rsidR="00A201DE" w:rsidRDefault="00A201DE" w:rsidP="003C1977">
      <w:pPr>
        <w:spacing w:after="0"/>
      </w:pPr>
      <w:r>
        <w:t>•</w:t>
      </w:r>
      <w:r>
        <w:tab/>
        <w:t xml:space="preserve">Validate and prepare the dissemination of LMB data, as main data manager or </w:t>
      </w:r>
    </w:p>
    <w:p w14:paraId="251091E5" w14:textId="77777777" w:rsidR="00A201DE" w:rsidRDefault="00A201DE" w:rsidP="003C1977">
      <w:pPr>
        <w:spacing w:after="0"/>
      </w:pPr>
      <w:r>
        <w:t xml:space="preserve">            backup</w:t>
      </w:r>
    </w:p>
    <w:p w14:paraId="7B127115" w14:textId="77777777" w:rsidR="00A201DE" w:rsidRDefault="00A201DE" w:rsidP="003C1977">
      <w:pPr>
        <w:spacing w:after="0"/>
      </w:pPr>
      <w:r>
        <w:t>•</w:t>
      </w:r>
      <w:r>
        <w:tab/>
        <w:t xml:space="preserve">Update the metadata (national quality reports) and EU syntheses derived from it           </w:t>
      </w:r>
    </w:p>
    <w:p w14:paraId="76E63549" w14:textId="77777777" w:rsidR="00A201DE" w:rsidRDefault="00A201DE" w:rsidP="003C1977">
      <w:pPr>
        <w:spacing w:after="0"/>
      </w:pPr>
      <w:r>
        <w:t>•</w:t>
      </w:r>
      <w:r>
        <w:tab/>
        <w:t>Liaise with Member States (compilers) as regards the timeliness, quality or</w:t>
      </w:r>
    </w:p>
    <w:p w14:paraId="590B3298" w14:textId="77777777" w:rsidR="00A201DE" w:rsidRDefault="00A201DE" w:rsidP="003C1977">
      <w:pPr>
        <w:spacing w:after="0"/>
      </w:pPr>
      <w:r>
        <w:t xml:space="preserve">            methodology of the LMB data </w:t>
      </w:r>
    </w:p>
    <w:p w14:paraId="3E557C35" w14:textId="77777777" w:rsidR="00A201DE" w:rsidRDefault="00A201DE" w:rsidP="003C1977">
      <w:pPr>
        <w:spacing w:after="0"/>
      </w:pPr>
      <w:r>
        <w:t>•</w:t>
      </w:r>
      <w:r>
        <w:tab/>
        <w:t>Handle user requests regarding LMB data, on both statistical and</w:t>
      </w:r>
    </w:p>
    <w:p w14:paraId="163A2A1F" w14:textId="77777777" w:rsidR="00A201DE" w:rsidRDefault="00A201DE" w:rsidP="003C1977">
      <w:pPr>
        <w:spacing w:after="0"/>
      </w:pPr>
      <w:r>
        <w:t xml:space="preserve">            methodological issues</w:t>
      </w:r>
    </w:p>
    <w:p w14:paraId="4112F53A" w14:textId="77777777" w:rsidR="00A201DE" w:rsidRDefault="00A201DE" w:rsidP="003C1977">
      <w:pPr>
        <w:spacing w:after="0"/>
      </w:pPr>
      <w:r>
        <w:t>•</w:t>
      </w:r>
      <w:r>
        <w:tab/>
        <w:t xml:space="preserve">Update and further develop innovative indicators combining official Job Vacancy </w:t>
      </w:r>
    </w:p>
    <w:p w14:paraId="59DA0C76" w14:textId="77777777" w:rsidR="00A201DE" w:rsidRDefault="00A201DE" w:rsidP="003C1977">
      <w:pPr>
        <w:spacing w:after="0"/>
      </w:pPr>
      <w:r>
        <w:lastRenderedPageBreak/>
        <w:t xml:space="preserve">            Statistics with Online Job Advertisements</w:t>
      </w:r>
    </w:p>
    <w:p w14:paraId="794AF33E" w14:textId="77777777" w:rsidR="00A201DE" w:rsidRDefault="00A201DE" w:rsidP="003C1977">
      <w:pPr>
        <w:spacing w:after="0"/>
      </w:pPr>
      <w:r>
        <w:t>•</w:t>
      </w:r>
      <w:r>
        <w:tab/>
        <w:t xml:space="preserve">Update and further develop innovative indicators on structural and cyclical </w:t>
      </w:r>
    </w:p>
    <w:p w14:paraId="2035560B" w14:textId="77777777" w:rsidR="00A201DE" w:rsidRDefault="00A201DE" w:rsidP="003C1977">
      <w:pPr>
        <w:spacing w:after="0"/>
      </w:pPr>
      <w:r>
        <w:t xml:space="preserve">             unemployment</w:t>
      </w:r>
    </w:p>
    <w:p w14:paraId="669BDB19" w14:textId="77777777" w:rsidR="00A201DE" w:rsidRDefault="00A201DE" w:rsidP="003C1977">
      <w:pPr>
        <w:spacing w:after="0"/>
      </w:pPr>
    </w:p>
    <w:p w14:paraId="1A12B034" w14:textId="77777777" w:rsidR="00A201DE" w:rsidRDefault="00A201DE" w:rsidP="003C1977">
      <w:pPr>
        <w:spacing w:after="0"/>
      </w:pPr>
      <w:r>
        <w:t>He/she will contribute with papers and presentations to the Working Group on Labour Market Statistics and to other events in the domain.</w:t>
      </w:r>
    </w:p>
    <w:p w14:paraId="4FA38409" w14:textId="713F0794"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6820C480" w14:textId="77777777" w:rsidR="00A201DE" w:rsidRDefault="00A201DE" w:rsidP="00527473">
      <w:pPr>
        <w:spacing w:after="0"/>
        <w:jc w:val="left"/>
      </w:pPr>
      <w:r>
        <w:t>We look for a motivated person with strong interest in economics and statistics, as well as organisational and language skills.</w:t>
      </w:r>
    </w:p>
    <w:p w14:paraId="679C6D48" w14:textId="77777777" w:rsidR="00A201DE" w:rsidRDefault="00A201DE" w:rsidP="00527473">
      <w:pPr>
        <w:spacing w:after="0"/>
        <w:jc w:val="left"/>
      </w:pPr>
    </w:p>
    <w:p w14:paraId="208D5A0F" w14:textId="77777777" w:rsidR="00A201DE" w:rsidRDefault="00A201DE" w:rsidP="00527473">
      <w:pPr>
        <w:spacing w:after="0"/>
        <w:jc w:val="left"/>
      </w:pPr>
      <w:r>
        <w:t>The candidate should:</w:t>
      </w:r>
    </w:p>
    <w:p w14:paraId="39061D9D" w14:textId="77777777" w:rsidR="00A201DE" w:rsidRDefault="00A201DE" w:rsidP="00527473">
      <w:pPr>
        <w:spacing w:after="0"/>
        <w:jc w:val="left"/>
      </w:pPr>
    </w:p>
    <w:p w14:paraId="493A0F4A" w14:textId="77777777" w:rsidR="00A201DE" w:rsidRDefault="00A201DE" w:rsidP="00527473">
      <w:pPr>
        <w:spacing w:after="0"/>
        <w:jc w:val="left"/>
      </w:pPr>
      <w:r>
        <w:t>•</w:t>
      </w:r>
      <w:r>
        <w:tab/>
        <w:t xml:space="preserve">have an academic background and professional experience in statistics, </w:t>
      </w:r>
    </w:p>
    <w:p w14:paraId="02C741EA" w14:textId="77777777" w:rsidR="00A201DE" w:rsidRDefault="00A201DE" w:rsidP="00527473">
      <w:pPr>
        <w:spacing w:after="0"/>
        <w:jc w:val="left"/>
      </w:pPr>
      <w:r>
        <w:t xml:space="preserve">            economics or related</w:t>
      </w:r>
    </w:p>
    <w:p w14:paraId="595FD679" w14:textId="77777777" w:rsidR="00A201DE" w:rsidRDefault="00A201DE" w:rsidP="00527473">
      <w:pPr>
        <w:spacing w:after="0"/>
        <w:jc w:val="left"/>
      </w:pPr>
      <w:r>
        <w:t>•</w:t>
      </w:r>
      <w:r>
        <w:tab/>
        <w:t>be familiar with statistical methodology, in particular descriptive statistics, sampling methods and time series analysis</w:t>
      </w:r>
    </w:p>
    <w:p w14:paraId="26DD0DEB" w14:textId="77777777" w:rsidR="00A201DE" w:rsidRDefault="00A201DE" w:rsidP="00527473">
      <w:pPr>
        <w:spacing w:after="0"/>
        <w:jc w:val="left"/>
      </w:pPr>
      <w:r>
        <w:t>•</w:t>
      </w:r>
      <w:r>
        <w:tab/>
        <w:t xml:space="preserve">be able to analyse user needs and propose customized data extractions and/or </w:t>
      </w:r>
    </w:p>
    <w:p w14:paraId="07058D9F" w14:textId="77777777" w:rsidR="00A201DE" w:rsidRDefault="00A201DE" w:rsidP="00527473">
      <w:pPr>
        <w:spacing w:after="0"/>
        <w:jc w:val="left"/>
      </w:pPr>
      <w:r>
        <w:t xml:space="preserve">            innovative products to meet them</w:t>
      </w:r>
    </w:p>
    <w:p w14:paraId="2A20FA4B" w14:textId="77777777" w:rsidR="00A201DE" w:rsidRDefault="00A201DE" w:rsidP="00527473">
      <w:pPr>
        <w:spacing w:after="0"/>
        <w:jc w:val="left"/>
      </w:pPr>
      <w:r>
        <w:t>•</w:t>
      </w:r>
      <w:r>
        <w:tab/>
        <w:t xml:space="preserve">be a team player who can take and implement initiatives, is able to work    </w:t>
      </w:r>
    </w:p>
    <w:p w14:paraId="76CAF884" w14:textId="77777777" w:rsidR="00A201DE" w:rsidRDefault="00A201DE" w:rsidP="00527473">
      <w:pPr>
        <w:spacing w:after="0"/>
        <w:jc w:val="left"/>
      </w:pPr>
      <w:r>
        <w:t xml:space="preserve">            autonomously and cooperate with other team members</w:t>
      </w:r>
    </w:p>
    <w:p w14:paraId="7AF206C2" w14:textId="77777777" w:rsidR="00A201DE" w:rsidRDefault="00A201DE" w:rsidP="00527473">
      <w:pPr>
        <w:spacing w:after="0"/>
        <w:jc w:val="left"/>
      </w:pPr>
      <w:r>
        <w:t>•</w:t>
      </w:r>
      <w:r>
        <w:tab/>
        <w:t xml:space="preserve">be able to communicate with various stakeholders, negotiate and defend the </w:t>
      </w:r>
    </w:p>
    <w:p w14:paraId="4B8A9108" w14:textId="77777777" w:rsidR="00A201DE" w:rsidRDefault="00A201DE" w:rsidP="00527473">
      <w:pPr>
        <w:spacing w:after="0"/>
        <w:jc w:val="left"/>
      </w:pPr>
      <w:r>
        <w:t xml:space="preserve">            interest of the institution</w:t>
      </w:r>
    </w:p>
    <w:p w14:paraId="5220D7D5" w14:textId="77777777" w:rsidR="00A201DE" w:rsidRDefault="00A201DE" w:rsidP="00527473">
      <w:pPr>
        <w:spacing w:after="0"/>
        <w:jc w:val="left"/>
      </w:pPr>
    </w:p>
    <w:p w14:paraId="44178AA3" w14:textId="77777777" w:rsidR="00A201DE" w:rsidRDefault="00A201DE" w:rsidP="00527473">
      <w:pPr>
        <w:spacing w:after="0"/>
        <w:jc w:val="left"/>
      </w:pPr>
      <w:r>
        <w:t>Service oriented approach, willingness and ability to learn and a sense of responsibility are expected. A good command of English is essential.</w:t>
      </w:r>
    </w:p>
    <w:p w14:paraId="0DE8C532" w14:textId="5104E6D0"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1582FD60" w:rsidR="0017274D" w:rsidRPr="008250D4" w:rsidRDefault="00A201DE"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77B47B4E" w14:textId="77777777" w:rsidR="00A201DE" w:rsidRDefault="00A201DE" w:rsidP="00527473">
      <w:pPr>
        <w:spacing w:after="0"/>
        <w:rPr>
          <w:lang w:val="de-DE"/>
        </w:rPr>
      </w:pPr>
      <w:r>
        <w:rPr>
          <w:lang w:val="de-DE"/>
        </w:rPr>
        <w:t>L’unité F3 (l’une des cinq unités de la direction des statistiques sociales d’Eurostat) est chargée des statistiques sur le marché du travail et les compétences. Il s’agit notamment de la collecte, du traitement, de l’analyse et de la diffusion des données, ainsi que des développements conceptuels et méthodologiques. L’unité F3 se compose de 28 personnes et de cinq équipes, dont trois sont liées à l’enquête sur les forces de travail (EFT), une aux statistiques du marché du travail concernant les entreprises et une à l’éducation des adultes et aux compétences.</w:t>
      </w:r>
    </w:p>
    <w:p w14:paraId="1AB4E5CD" w14:textId="77777777" w:rsidR="00A201DE" w:rsidRDefault="00A201DE" w:rsidP="00527473">
      <w:pPr>
        <w:spacing w:after="0"/>
        <w:rPr>
          <w:lang w:val="de-DE"/>
        </w:rPr>
      </w:pPr>
    </w:p>
    <w:p w14:paraId="70D6FEEF" w14:textId="77777777" w:rsidR="00A201DE" w:rsidRDefault="00A201DE" w:rsidP="00527473">
      <w:pPr>
        <w:spacing w:after="0"/>
        <w:rPr>
          <w:lang w:val="de-DE"/>
        </w:rPr>
      </w:pPr>
      <w:r>
        <w:rPr>
          <w:lang w:val="de-DE"/>
        </w:rPr>
        <w:t>La grande variété de données fournies par l’unité F3 est essentielle pour des politiques économiques, monétaires et sociales. Nos indicateurs clés sont suivis de près par diverses parties prenantes, comme les médias, les marchés financiers ainsi que les décideurs publics et privés.</w:t>
      </w:r>
    </w:p>
    <w:p w14:paraId="0CA51601" w14:textId="77777777" w:rsidR="00A201DE" w:rsidRDefault="00A201DE" w:rsidP="00527473">
      <w:pPr>
        <w:spacing w:after="0"/>
        <w:rPr>
          <w:lang w:val="de-DE"/>
        </w:rPr>
      </w:pPr>
    </w:p>
    <w:p w14:paraId="54CAC7CE" w14:textId="77777777" w:rsidR="00A201DE" w:rsidRDefault="00A201DE" w:rsidP="00527473">
      <w:pPr>
        <w:spacing w:after="0"/>
        <w:rPr>
          <w:lang w:val="de-DE"/>
        </w:rPr>
      </w:pPr>
      <w:r>
        <w:rPr>
          <w:lang w:val="de-DE"/>
        </w:rPr>
        <w:t>De nombreux indicateurs produits au sein de l’unité sont des éléments importants du tableau de bord du socle européen des droits sociaux. L’unité coopère étroitement avec les services de la Commission européenne tels que la DG EMPL, la DG EAC, la DG ECFIN, la DG JUST et la DG REGIO, ainsi qu’avec la Banque centrale européenne, l’OIT et l’OCDE. Comme les données sur le marché du travail et les compétences sont transversales, il existe également des contacts réguliers avec de nombreuses autres unités d’Eurostat.</w:t>
      </w:r>
    </w:p>
    <w:p w14:paraId="6810D07E" w14:textId="087D9506"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2810D12C" w14:textId="77777777" w:rsidR="00A201DE" w:rsidRDefault="00A201DE" w:rsidP="00527473">
      <w:pPr>
        <w:spacing w:after="0"/>
        <w:jc w:val="left"/>
        <w:rPr>
          <w:lang w:val="de-DE"/>
        </w:rPr>
      </w:pPr>
      <w:r>
        <w:rPr>
          <w:lang w:val="de-DE"/>
        </w:rPr>
        <w:t>Nous ouvrons un poste d’expert national détaché qui rejoindra l’équipe LMB. Au total, 7 personnes travaillent dans cette équipe. Elles sont chargées des statistiques suivantes: enquête sur le coût de la main-d’œuvre, indice du coût de la main-d’œuvre, niveaux annuels du coût de la main-d’œuvre, enquête sur la structure des salaires, écart de rémunération entre les femmes et les hommes, salaires nets, salaires minimaux et statistiques sur les emplois vacants.</w:t>
      </w:r>
    </w:p>
    <w:p w14:paraId="206A0E83" w14:textId="77777777" w:rsidR="00A201DE" w:rsidRDefault="00A201DE" w:rsidP="00527473">
      <w:pPr>
        <w:spacing w:after="0"/>
        <w:jc w:val="left"/>
        <w:rPr>
          <w:lang w:val="de-DE"/>
        </w:rPr>
      </w:pPr>
    </w:p>
    <w:p w14:paraId="21704BF6" w14:textId="77777777" w:rsidR="00A201DE" w:rsidRDefault="00A201DE" w:rsidP="00527473">
      <w:pPr>
        <w:spacing w:after="0"/>
        <w:jc w:val="left"/>
        <w:rPr>
          <w:lang w:val="de-DE"/>
        </w:rPr>
      </w:pPr>
      <w:r>
        <w:rPr>
          <w:lang w:val="de-DE"/>
        </w:rPr>
        <w:t>L’équipe participe également au développement de nouveaux produits combinant les statistiques sur les emplois vacants avec les offres d’emploi en ligne et les données de l’enquête de l’UE sur les forces de travail.</w:t>
      </w:r>
    </w:p>
    <w:p w14:paraId="758B5DF7" w14:textId="77777777" w:rsidR="00A201DE" w:rsidRDefault="00A201DE" w:rsidP="00527473">
      <w:pPr>
        <w:spacing w:after="0"/>
        <w:jc w:val="left"/>
        <w:rPr>
          <w:lang w:val="de-DE"/>
        </w:rPr>
      </w:pPr>
    </w:p>
    <w:p w14:paraId="57CD4087" w14:textId="77777777" w:rsidR="00A201DE" w:rsidRDefault="00A201DE" w:rsidP="00527473">
      <w:pPr>
        <w:spacing w:after="0"/>
        <w:jc w:val="left"/>
        <w:rPr>
          <w:lang w:val="de-DE"/>
        </w:rPr>
      </w:pPr>
      <w:r>
        <w:rPr>
          <w:lang w:val="de-DE"/>
        </w:rPr>
        <w:t>Notre nouveau/nouvelle collègue contribuera au processus statistique et sera le/la principal(e) responsable de la fourniture des résultats statistiques sur un ou plusieurs thèmes dans le domaine LMB. Chaque fois que nécessaire, il/elle assurera la suppléance du chef d’équipe.</w:t>
      </w:r>
    </w:p>
    <w:p w14:paraId="19022339" w14:textId="77777777" w:rsidR="00A201DE" w:rsidRDefault="00A201DE" w:rsidP="00527473">
      <w:pPr>
        <w:spacing w:after="0"/>
        <w:jc w:val="left"/>
        <w:rPr>
          <w:lang w:val="de-DE"/>
        </w:rPr>
      </w:pPr>
    </w:p>
    <w:p w14:paraId="6DE84DB5" w14:textId="77777777" w:rsidR="00A201DE" w:rsidRDefault="00A201DE" w:rsidP="00527473">
      <w:pPr>
        <w:spacing w:after="0"/>
        <w:jc w:val="left"/>
        <w:rPr>
          <w:lang w:val="de-DE"/>
        </w:rPr>
      </w:pPr>
      <w:r>
        <w:rPr>
          <w:lang w:val="de-DE"/>
        </w:rPr>
        <w:t>Les principales tâches comprendront les activités suivantes:</w:t>
      </w:r>
    </w:p>
    <w:p w14:paraId="2AB3ADAA" w14:textId="77777777" w:rsidR="00A201DE" w:rsidRDefault="00A201DE" w:rsidP="00527473">
      <w:pPr>
        <w:spacing w:after="0"/>
        <w:jc w:val="left"/>
        <w:rPr>
          <w:lang w:val="de-DE"/>
        </w:rPr>
      </w:pPr>
    </w:p>
    <w:p w14:paraId="6941DA59" w14:textId="77777777" w:rsidR="00A201DE" w:rsidRDefault="00A201DE" w:rsidP="00527473">
      <w:pPr>
        <w:spacing w:after="0"/>
        <w:jc w:val="left"/>
        <w:rPr>
          <w:lang w:val="de-DE"/>
        </w:rPr>
      </w:pPr>
      <w:r>
        <w:rPr>
          <w:lang w:val="de-DE"/>
        </w:rPr>
        <w:t>•</w:t>
      </w:r>
      <w:r>
        <w:rPr>
          <w:lang w:val="de-DE"/>
        </w:rPr>
        <w:tab/>
        <w:t xml:space="preserve">Valider et préparer la diffusion des données LMB, en tant que gestionnaire </w:t>
      </w:r>
    </w:p>
    <w:p w14:paraId="40B8D402" w14:textId="77777777" w:rsidR="00A201DE" w:rsidRDefault="00A201DE" w:rsidP="00527473">
      <w:pPr>
        <w:spacing w:after="0"/>
        <w:jc w:val="left"/>
        <w:rPr>
          <w:lang w:val="de-DE"/>
        </w:rPr>
      </w:pPr>
      <w:r>
        <w:rPr>
          <w:lang w:val="de-DE"/>
        </w:rPr>
        <w:t xml:space="preserve">             principal des données ou remplaçant(e)</w:t>
      </w:r>
    </w:p>
    <w:p w14:paraId="54216EFE" w14:textId="77777777" w:rsidR="00A201DE" w:rsidRDefault="00A201DE" w:rsidP="00527473">
      <w:pPr>
        <w:spacing w:after="0"/>
        <w:jc w:val="left"/>
        <w:rPr>
          <w:lang w:val="de-DE"/>
        </w:rPr>
      </w:pPr>
      <w:r>
        <w:rPr>
          <w:lang w:val="de-DE"/>
        </w:rPr>
        <w:t>•</w:t>
      </w:r>
      <w:r>
        <w:rPr>
          <w:lang w:val="de-DE"/>
        </w:rPr>
        <w:tab/>
        <w:t xml:space="preserve">Mettre à jour les métadonnées (rapports nationaux sur la qualité) et les synthèses     </w:t>
      </w:r>
    </w:p>
    <w:p w14:paraId="50DD313B" w14:textId="77777777" w:rsidR="00A201DE" w:rsidRDefault="00A201DE" w:rsidP="00527473">
      <w:pPr>
        <w:spacing w:after="0"/>
        <w:jc w:val="left"/>
        <w:rPr>
          <w:lang w:val="de-DE"/>
        </w:rPr>
      </w:pPr>
      <w:r>
        <w:rPr>
          <w:lang w:val="de-DE"/>
        </w:rPr>
        <w:t xml:space="preserve">            de l’UE qui en découlent</w:t>
      </w:r>
    </w:p>
    <w:p w14:paraId="05F43FA3" w14:textId="77777777" w:rsidR="00A201DE" w:rsidRDefault="00A201DE" w:rsidP="00527473">
      <w:pPr>
        <w:spacing w:after="0"/>
        <w:jc w:val="left"/>
        <w:rPr>
          <w:lang w:val="de-DE"/>
        </w:rPr>
      </w:pPr>
      <w:r>
        <w:rPr>
          <w:lang w:val="de-DE"/>
        </w:rPr>
        <w:t>•</w:t>
      </w:r>
      <w:r>
        <w:rPr>
          <w:lang w:val="de-DE"/>
        </w:rPr>
        <w:tab/>
        <w:t xml:space="preserve">Assurer la liaison avec les États membres (producteurs de données) en ce qui </w:t>
      </w:r>
    </w:p>
    <w:p w14:paraId="7B9264A0" w14:textId="77777777" w:rsidR="00A201DE" w:rsidRDefault="00A201DE" w:rsidP="00527473">
      <w:pPr>
        <w:spacing w:after="0"/>
        <w:jc w:val="left"/>
        <w:rPr>
          <w:lang w:val="de-DE"/>
        </w:rPr>
      </w:pPr>
      <w:r>
        <w:rPr>
          <w:lang w:val="de-DE"/>
        </w:rPr>
        <w:t xml:space="preserve">            concerne la ponctualité, la qualité ou la méthodologie des données LMB</w:t>
      </w:r>
    </w:p>
    <w:p w14:paraId="26EDA65B" w14:textId="77777777" w:rsidR="00A201DE" w:rsidRDefault="00A201DE" w:rsidP="00527473">
      <w:pPr>
        <w:spacing w:after="0"/>
        <w:jc w:val="left"/>
        <w:rPr>
          <w:lang w:val="de-DE"/>
        </w:rPr>
      </w:pPr>
      <w:r>
        <w:rPr>
          <w:lang w:val="de-DE"/>
        </w:rPr>
        <w:t>•</w:t>
      </w:r>
      <w:r>
        <w:rPr>
          <w:lang w:val="de-DE"/>
        </w:rPr>
        <w:tab/>
        <w:t xml:space="preserve">Traiter les demandes des utilisateurs concernant les données LMB, tant sur les </w:t>
      </w:r>
    </w:p>
    <w:p w14:paraId="5B3A9117" w14:textId="77777777" w:rsidR="00A201DE" w:rsidRDefault="00A201DE" w:rsidP="00527473">
      <w:pPr>
        <w:spacing w:after="0"/>
        <w:jc w:val="left"/>
        <w:rPr>
          <w:lang w:val="de-DE"/>
        </w:rPr>
      </w:pPr>
      <w:r>
        <w:rPr>
          <w:lang w:val="de-DE"/>
        </w:rPr>
        <w:t xml:space="preserve">            questions statistiques que méthodologiques</w:t>
      </w:r>
    </w:p>
    <w:p w14:paraId="689B8179" w14:textId="77777777" w:rsidR="00A201DE" w:rsidRDefault="00A201DE" w:rsidP="00527473">
      <w:pPr>
        <w:spacing w:after="0"/>
        <w:jc w:val="left"/>
        <w:rPr>
          <w:lang w:val="de-DE"/>
        </w:rPr>
      </w:pPr>
      <w:r>
        <w:rPr>
          <w:lang w:val="de-DE"/>
        </w:rPr>
        <w:t>•</w:t>
      </w:r>
      <w:r>
        <w:rPr>
          <w:lang w:val="de-DE"/>
        </w:rPr>
        <w:tab/>
        <w:t xml:space="preserve">Mettre à jour et développer davantage des indicateurs innovants combinant les </w:t>
      </w:r>
    </w:p>
    <w:p w14:paraId="3F234ED9" w14:textId="77777777" w:rsidR="00A201DE" w:rsidRDefault="00A201DE" w:rsidP="00527473">
      <w:pPr>
        <w:spacing w:after="0"/>
        <w:jc w:val="left"/>
        <w:rPr>
          <w:lang w:val="de-DE"/>
        </w:rPr>
      </w:pPr>
      <w:r>
        <w:rPr>
          <w:lang w:val="de-DE"/>
        </w:rPr>
        <w:t xml:space="preserve">            statistiques officielles sur les emplois vacants avec les offres d’emploi en ligne</w:t>
      </w:r>
    </w:p>
    <w:p w14:paraId="0AF58226" w14:textId="77777777" w:rsidR="00A201DE" w:rsidRDefault="00A201DE" w:rsidP="00527473">
      <w:pPr>
        <w:spacing w:after="0"/>
        <w:jc w:val="left"/>
        <w:rPr>
          <w:lang w:val="de-DE"/>
        </w:rPr>
      </w:pPr>
      <w:r>
        <w:rPr>
          <w:lang w:val="de-DE"/>
        </w:rPr>
        <w:t>•</w:t>
      </w:r>
      <w:r>
        <w:rPr>
          <w:lang w:val="de-DE"/>
        </w:rPr>
        <w:tab/>
        <w:t xml:space="preserve">Mettre à jour et développer davantage des indicateurs innovants sur le chômage </w:t>
      </w:r>
    </w:p>
    <w:p w14:paraId="0517039E" w14:textId="77777777" w:rsidR="00A201DE" w:rsidRDefault="00A201DE" w:rsidP="00527473">
      <w:pPr>
        <w:spacing w:after="0"/>
        <w:jc w:val="left"/>
        <w:rPr>
          <w:lang w:val="de-DE"/>
        </w:rPr>
      </w:pPr>
      <w:r>
        <w:rPr>
          <w:lang w:val="de-DE"/>
        </w:rPr>
        <w:t xml:space="preserve">            structurel et conjoncturel</w:t>
      </w:r>
    </w:p>
    <w:p w14:paraId="16B70082" w14:textId="77777777" w:rsidR="00A201DE" w:rsidRDefault="00A201DE" w:rsidP="00527473">
      <w:pPr>
        <w:spacing w:after="0"/>
        <w:jc w:val="left"/>
        <w:rPr>
          <w:lang w:val="de-DE"/>
        </w:rPr>
      </w:pPr>
    </w:p>
    <w:p w14:paraId="2D869F20" w14:textId="77777777" w:rsidR="00A201DE" w:rsidRDefault="00A201DE" w:rsidP="00527473">
      <w:pPr>
        <w:spacing w:after="0"/>
        <w:jc w:val="left"/>
        <w:rPr>
          <w:lang w:val="de-DE"/>
        </w:rPr>
      </w:pPr>
      <w:r>
        <w:rPr>
          <w:lang w:val="de-DE"/>
        </w:rPr>
        <w:t>Il/elle contribuera par des documents et des présentations au groupe de travail sur les statistiques du marché du travail et à d’autres événements dans ce domaine.</w:t>
      </w:r>
    </w:p>
    <w:p w14:paraId="4E867828" w14:textId="77777777" w:rsidR="00A201DE" w:rsidRDefault="00A201DE" w:rsidP="00527473">
      <w:pPr>
        <w:spacing w:after="0"/>
        <w:jc w:val="left"/>
        <w:rPr>
          <w:lang w:val="de-DE"/>
        </w:rPr>
      </w:pPr>
    </w:p>
    <w:p w14:paraId="59404C02" w14:textId="20935090"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37A81A24" w14:textId="77777777" w:rsidR="00A201DE" w:rsidRDefault="00A201DE" w:rsidP="00527473">
      <w:pPr>
        <w:spacing w:after="0"/>
        <w:rPr>
          <w:lang w:val="de-DE"/>
        </w:rPr>
      </w:pPr>
      <w:r>
        <w:rPr>
          <w:lang w:val="de-DE"/>
        </w:rPr>
        <w:t>Nous recherchons une personne motivée ayant un fort intérêt pour l’économie et les statistiques, ainsi que des compétences organisationnelles et linguistiques.</w:t>
      </w:r>
    </w:p>
    <w:p w14:paraId="5A107A98" w14:textId="77777777" w:rsidR="00A201DE" w:rsidRDefault="00A201DE" w:rsidP="00527473">
      <w:pPr>
        <w:spacing w:after="0"/>
        <w:rPr>
          <w:lang w:val="de-DE"/>
        </w:rPr>
      </w:pPr>
    </w:p>
    <w:p w14:paraId="298085C2" w14:textId="77777777" w:rsidR="00A201DE" w:rsidRDefault="00A201DE" w:rsidP="00527473">
      <w:pPr>
        <w:spacing w:after="0"/>
        <w:rPr>
          <w:lang w:val="de-DE"/>
        </w:rPr>
      </w:pPr>
      <w:r>
        <w:rPr>
          <w:lang w:val="de-DE"/>
        </w:rPr>
        <w:t>Le candidat devra:</w:t>
      </w:r>
    </w:p>
    <w:p w14:paraId="63EE2FAF" w14:textId="77777777" w:rsidR="00A201DE" w:rsidRDefault="00A201DE" w:rsidP="00527473">
      <w:pPr>
        <w:spacing w:after="0"/>
        <w:rPr>
          <w:lang w:val="de-DE"/>
        </w:rPr>
      </w:pPr>
    </w:p>
    <w:p w14:paraId="24778AA5" w14:textId="77777777" w:rsidR="00A201DE" w:rsidRDefault="00A201DE" w:rsidP="00527473">
      <w:pPr>
        <w:spacing w:after="0"/>
        <w:rPr>
          <w:lang w:val="de-DE"/>
        </w:rPr>
      </w:pPr>
      <w:r>
        <w:rPr>
          <w:lang w:val="de-DE"/>
        </w:rPr>
        <w:t>•</w:t>
      </w:r>
      <w:r>
        <w:rPr>
          <w:lang w:val="de-DE"/>
        </w:rPr>
        <w:tab/>
        <w:t xml:space="preserve">avoir une formation universitaire et une expérience professionnelle dans les </w:t>
      </w:r>
    </w:p>
    <w:p w14:paraId="6291C026" w14:textId="77777777" w:rsidR="00A201DE" w:rsidRDefault="00A201DE" w:rsidP="00527473">
      <w:pPr>
        <w:spacing w:after="0"/>
        <w:rPr>
          <w:lang w:val="de-DE"/>
        </w:rPr>
      </w:pPr>
      <w:r>
        <w:rPr>
          <w:lang w:val="de-DE"/>
        </w:rPr>
        <w:t xml:space="preserve">            domaines des statistiques, de l’économie ou dans des domaines connexes</w:t>
      </w:r>
    </w:p>
    <w:p w14:paraId="725497DC" w14:textId="77777777" w:rsidR="00A201DE" w:rsidRDefault="00A201DE" w:rsidP="00527473">
      <w:pPr>
        <w:spacing w:after="0"/>
        <w:rPr>
          <w:lang w:val="de-DE"/>
        </w:rPr>
      </w:pPr>
      <w:r>
        <w:rPr>
          <w:lang w:val="de-DE"/>
        </w:rPr>
        <w:t>•</w:t>
      </w:r>
      <w:r>
        <w:rPr>
          <w:lang w:val="de-DE"/>
        </w:rPr>
        <w:tab/>
        <w:t xml:space="preserve">connaître la méthodologie statistique, en particulier les statistiques descriptives, </w:t>
      </w:r>
    </w:p>
    <w:p w14:paraId="7AD62FA6" w14:textId="77777777" w:rsidR="00A201DE" w:rsidRDefault="00A201DE" w:rsidP="00527473">
      <w:pPr>
        <w:spacing w:after="0"/>
        <w:rPr>
          <w:lang w:val="de-DE"/>
        </w:rPr>
      </w:pPr>
      <w:r>
        <w:rPr>
          <w:lang w:val="de-DE"/>
        </w:rPr>
        <w:t xml:space="preserve">            les méthodes d’échantillonnage et l’analyse des séries chronologiques</w:t>
      </w:r>
    </w:p>
    <w:p w14:paraId="385FF23D" w14:textId="77777777" w:rsidR="00A201DE" w:rsidRDefault="00A201DE" w:rsidP="00527473">
      <w:pPr>
        <w:spacing w:after="0"/>
        <w:rPr>
          <w:lang w:val="de-DE"/>
        </w:rPr>
      </w:pPr>
      <w:r>
        <w:rPr>
          <w:lang w:val="de-DE"/>
        </w:rPr>
        <w:t>•</w:t>
      </w:r>
      <w:r>
        <w:rPr>
          <w:lang w:val="de-DE"/>
        </w:rPr>
        <w:tab/>
        <w:t xml:space="preserve">être capable d’analyser les besoins des utilisateurs et de proposer des extractions   </w:t>
      </w:r>
    </w:p>
    <w:p w14:paraId="58C0A795" w14:textId="77777777" w:rsidR="00A201DE" w:rsidRDefault="00A201DE" w:rsidP="00527473">
      <w:pPr>
        <w:spacing w:after="0"/>
        <w:rPr>
          <w:lang w:val="de-DE"/>
        </w:rPr>
      </w:pPr>
      <w:r>
        <w:rPr>
          <w:lang w:val="de-DE"/>
        </w:rPr>
        <w:t xml:space="preserve">            de données personnalisées et/ou des produits innovants pour y répondre</w:t>
      </w:r>
    </w:p>
    <w:p w14:paraId="33EA8B9E" w14:textId="77777777" w:rsidR="00A201DE" w:rsidRDefault="00A201DE" w:rsidP="00527473">
      <w:pPr>
        <w:spacing w:after="0"/>
        <w:rPr>
          <w:lang w:val="de-DE"/>
        </w:rPr>
      </w:pPr>
      <w:r>
        <w:rPr>
          <w:lang w:val="de-DE"/>
        </w:rPr>
        <w:t>•</w:t>
      </w:r>
      <w:r>
        <w:rPr>
          <w:lang w:val="de-DE"/>
        </w:rPr>
        <w:tab/>
        <w:t xml:space="preserve">avoir l’esprit d’équipe, être capable de prendre et de mettre en œuvre des  </w:t>
      </w:r>
    </w:p>
    <w:p w14:paraId="0572D518" w14:textId="77777777" w:rsidR="00A201DE" w:rsidRDefault="00A201DE" w:rsidP="00527473">
      <w:pPr>
        <w:spacing w:after="0"/>
        <w:rPr>
          <w:lang w:val="de-DE"/>
        </w:rPr>
      </w:pPr>
      <w:r>
        <w:rPr>
          <w:lang w:val="de-DE"/>
        </w:rPr>
        <w:t xml:space="preserve">            initiatives, de travailler de manière autonome et de coopérer avec les autres  </w:t>
      </w:r>
    </w:p>
    <w:p w14:paraId="5336B9E8" w14:textId="77777777" w:rsidR="00A201DE" w:rsidRDefault="00A201DE" w:rsidP="00527473">
      <w:pPr>
        <w:spacing w:after="0"/>
        <w:rPr>
          <w:lang w:val="de-DE"/>
        </w:rPr>
      </w:pPr>
      <w:r>
        <w:rPr>
          <w:lang w:val="de-DE"/>
        </w:rPr>
        <w:t xml:space="preserve">            membres de l’équipe</w:t>
      </w:r>
    </w:p>
    <w:p w14:paraId="515552D0" w14:textId="77777777" w:rsidR="00A201DE" w:rsidRDefault="00A201DE" w:rsidP="00527473">
      <w:pPr>
        <w:spacing w:after="0"/>
        <w:rPr>
          <w:lang w:val="de-DE"/>
        </w:rPr>
      </w:pPr>
      <w:r>
        <w:rPr>
          <w:lang w:val="de-DE"/>
        </w:rPr>
        <w:t>•</w:t>
      </w:r>
      <w:r>
        <w:rPr>
          <w:lang w:val="de-DE"/>
        </w:rPr>
        <w:tab/>
        <w:t xml:space="preserve">être capable de communiquer avec diverses parties prenantes, de négocier et de </w:t>
      </w:r>
    </w:p>
    <w:p w14:paraId="67C07DBD" w14:textId="77777777" w:rsidR="00A201DE" w:rsidRDefault="00A201DE" w:rsidP="00527473">
      <w:pPr>
        <w:spacing w:after="0"/>
        <w:rPr>
          <w:lang w:val="de-DE"/>
        </w:rPr>
      </w:pPr>
      <w:r>
        <w:rPr>
          <w:lang w:val="de-DE"/>
        </w:rPr>
        <w:t xml:space="preserve">            défendre les intérêts de l’institution</w:t>
      </w:r>
    </w:p>
    <w:p w14:paraId="6D9A638E" w14:textId="77777777" w:rsidR="00A201DE" w:rsidRDefault="00A201DE" w:rsidP="00527473">
      <w:pPr>
        <w:spacing w:after="0"/>
        <w:rPr>
          <w:lang w:val="de-DE"/>
        </w:rPr>
      </w:pPr>
    </w:p>
    <w:p w14:paraId="6FF3E5AE" w14:textId="77777777" w:rsidR="00A201DE" w:rsidRDefault="00A201DE" w:rsidP="00527473">
      <w:pPr>
        <w:spacing w:after="0"/>
        <w:rPr>
          <w:lang w:val="de-DE"/>
        </w:rPr>
      </w:pPr>
      <w:r>
        <w:rPr>
          <w:lang w:val="de-DE"/>
        </w:rPr>
        <w:t>Une approche axée sur le service, une volonté et une capacité d’apprendre ainsi qu’un sens des responsabilités sont attendus. Une bonne maîtrise de l’anglais est essentielle.</w:t>
      </w:r>
    </w:p>
    <w:p w14:paraId="7B92B82C" w14:textId="56EA2756"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550D8EE9" w:rsidR="0017274D" w:rsidRPr="00E61551" w:rsidRDefault="00A201DE"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1BF5E9E3" w14:textId="77777777" w:rsidR="00A201DE" w:rsidRDefault="00A201DE" w:rsidP="00527473">
      <w:pPr>
        <w:spacing w:after="0"/>
        <w:rPr>
          <w:lang w:val="de-DE"/>
        </w:rPr>
      </w:pPr>
      <w:r>
        <w:rPr>
          <w:lang w:val="de-DE"/>
        </w:rPr>
        <w:t>Das Referat F3 (eines der fünf Referate der Eurostat-Direktion für Sozialstatistik) ist für die Statistik über den Arbeitsmarkt und Kompetenzen zuständig. Dies umfasst die Erhebung, Verarbeitung, Analyse und Veröffentlichung von Daten sowie konzeptionelle und methodische Entwicklungen. Das Referat F3 umfasst 28 Personen und besteht aus fünf Teams, von denen sich drei auf die Arbeitskräfteerhebung (AKE), eines auf unternehmensbezogene Arbeitsmarktstatistiken (LMB) und eines auf Erwachsenenbildung und Kompetenzen konzentrieren.</w:t>
      </w:r>
    </w:p>
    <w:p w14:paraId="4715458D" w14:textId="77777777" w:rsidR="00A201DE" w:rsidRDefault="00A201DE" w:rsidP="00527473">
      <w:pPr>
        <w:spacing w:after="0"/>
        <w:rPr>
          <w:lang w:val="de-DE"/>
        </w:rPr>
      </w:pPr>
    </w:p>
    <w:p w14:paraId="429C4896" w14:textId="77777777" w:rsidR="00A201DE" w:rsidRDefault="00A201DE" w:rsidP="00527473">
      <w:pPr>
        <w:spacing w:after="0"/>
        <w:rPr>
          <w:lang w:val="de-DE"/>
        </w:rPr>
      </w:pPr>
      <w:r>
        <w:rPr>
          <w:lang w:val="de-DE"/>
        </w:rPr>
        <w:t>Das breite Datenspektrum, das das Referat F3 bereitstellt, ist von entscheidender Bedeutung für die Wirtschafts-, Währungs- und Sozialpolitik. Unsere Leitindikatoren erhalten von einer Vielzahl von Interessenträgern wie den Medien, den Finanzmärkten sowie öffentlichen und privaten Entscheidungsträgern große Aufmerksamkeit.</w:t>
      </w:r>
    </w:p>
    <w:p w14:paraId="19C282E3" w14:textId="77777777" w:rsidR="00A201DE" w:rsidRDefault="00A201DE" w:rsidP="00527473">
      <w:pPr>
        <w:spacing w:after="0"/>
        <w:rPr>
          <w:lang w:val="de-DE"/>
        </w:rPr>
      </w:pPr>
    </w:p>
    <w:p w14:paraId="661DAAAA" w14:textId="77777777" w:rsidR="00A201DE" w:rsidRDefault="00A201DE" w:rsidP="00527473">
      <w:pPr>
        <w:spacing w:after="0"/>
        <w:rPr>
          <w:lang w:val="de-DE"/>
        </w:rPr>
      </w:pPr>
      <w:r>
        <w:rPr>
          <w:lang w:val="de-DE"/>
        </w:rPr>
        <w:t>Viele der im Referat erstellten Indikatoren sind Schlüsselelemente des Dashboards zur europäischen Säule sozialer Rechte. Das Referat arbeitet eng mit den Dienststellen der Europäischen Kommission wie der GD EMPL, der GD EAC, der GD ECFIN, der GD JUST und der GD REGIO sowie mit der Europäischen Zentralbank, der IAO und der OECD zusammen. Da Arbeitsmarkt- und Qualifikationsdaten bereichsübergreifend sind, bestehen auch regelmäßige Kontakte zu vielen anderen Eurostat-Referaten.</w:t>
      </w:r>
    </w:p>
    <w:p w14:paraId="2B6785AE" w14:textId="09D5B216"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02C86793" w14:textId="77777777" w:rsidR="00A201DE" w:rsidRDefault="00A201DE" w:rsidP="00527473">
      <w:pPr>
        <w:spacing w:after="0"/>
        <w:rPr>
          <w:lang w:val="de-DE"/>
        </w:rPr>
      </w:pPr>
      <w:r>
        <w:rPr>
          <w:lang w:val="de-DE"/>
        </w:rPr>
        <w:t>Wir bieten die Stelle einer/s abgeordneten nationalen Sachverständigen an, der/die dem LMB-Team angehören wird. Insgesamt sind 7 Personen in diesem Team tätig. Sie sind für folgende Statistiken zuständig: Arbeitskostenerhebung, Arbeitskostenindex, jährliche Arbeitskostenniveaus, Verdienststrukturerhebung, geschlechtsspezifisches Lohngefälle, Nettolöhne, Mindestlöhne und Statistik über offene Stellen.</w:t>
      </w:r>
    </w:p>
    <w:p w14:paraId="1B0E1771" w14:textId="77777777" w:rsidR="00A201DE" w:rsidRDefault="00A201DE" w:rsidP="00527473">
      <w:pPr>
        <w:spacing w:after="0"/>
        <w:rPr>
          <w:lang w:val="de-DE"/>
        </w:rPr>
      </w:pPr>
    </w:p>
    <w:p w14:paraId="3D8F184F" w14:textId="77777777" w:rsidR="00A201DE" w:rsidRDefault="00A201DE" w:rsidP="00527473">
      <w:pPr>
        <w:spacing w:after="0"/>
        <w:rPr>
          <w:lang w:val="de-DE"/>
        </w:rPr>
      </w:pPr>
      <w:r>
        <w:rPr>
          <w:lang w:val="de-DE"/>
        </w:rPr>
        <w:t>Das Team beteiligt sich auch an der Entwicklung neuer Produkte, die die Statistik über offene Stellen mit Online-Stellenanzeigen und Daten der EU-Arbeitskräfteerhebung kombinieren.</w:t>
      </w:r>
    </w:p>
    <w:p w14:paraId="00EC150E" w14:textId="77777777" w:rsidR="00A201DE" w:rsidRDefault="00A201DE" w:rsidP="00527473">
      <w:pPr>
        <w:spacing w:after="0"/>
        <w:rPr>
          <w:lang w:val="de-DE"/>
        </w:rPr>
      </w:pPr>
    </w:p>
    <w:p w14:paraId="18F7357C" w14:textId="77777777" w:rsidR="00A201DE" w:rsidRDefault="00A201DE" w:rsidP="00527473">
      <w:pPr>
        <w:spacing w:after="0"/>
        <w:rPr>
          <w:lang w:val="de-DE"/>
        </w:rPr>
      </w:pPr>
      <w:r>
        <w:rPr>
          <w:lang w:val="de-DE"/>
        </w:rPr>
        <w:t>Unser/e neue/r Kollege/in wird zum statistischen Prozess beitragen und die Hauptverantwortung für die Bereitstellung der statistischen Ergebnisse zu einem oder mehreren Themen im Bereich LMB tragen. Bei Bedarf wird er/sie die Teamleitung vertreten.</w:t>
      </w:r>
    </w:p>
    <w:p w14:paraId="40E6512C" w14:textId="77777777" w:rsidR="00A201DE" w:rsidRDefault="00A201DE" w:rsidP="00527473">
      <w:pPr>
        <w:spacing w:after="0"/>
        <w:rPr>
          <w:lang w:val="de-DE"/>
        </w:rPr>
      </w:pPr>
    </w:p>
    <w:p w14:paraId="409F8218" w14:textId="77777777" w:rsidR="00A201DE" w:rsidRDefault="00A201DE" w:rsidP="00527473">
      <w:pPr>
        <w:spacing w:after="0"/>
        <w:rPr>
          <w:lang w:val="de-DE"/>
        </w:rPr>
      </w:pPr>
      <w:r>
        <w:rPr>
          <w:lang w:val="de-DE"/>
        </w:rPr>
        <w:t> </w:t>
      </w:r>
    </w:p>
    <w:p w14:paraId="5DE2EB45" w14:textId="77777777" w:rsidR="00A201DE" w:rsidRDefault="00A201DE" w:rsidP="00527473">
      <w:pPr>
        <w:spacing w:after="0"/>
        <w:rPr>
          <w:lang w:val="de-DE"/>
        </w:rPr>
      </w:pPr>
      <w:r>
        <w:rPr>
          <w:lang w:val="de-DE"/>
        </w:rPr>
        <w:t>Zu den Hauptaufgaben gehören folgende Tätigkeiten:</w:t>
      </w:r>
    </w:p>
    <w:p w14:paraId="775169DB" w14:textId="77777777" w:rsidR="00A201DE" w:rsidRDefault="00A201DE" w:rsidP="00527473">
      <w:pPr>
        <w:spacing w:after="0"/>
        <w:rPr>
          <w:lang w:val="de-DE"/>
        </w:rPr>
      </w:pPr>
    </w:p>
    <w:p w14:paraId="66C719DC" w14:textId="77777777" w:rsidR="00A201DE" w:rsidRDefault="00A201DE" w:rsidP="00527473">
      <w:pPr>
        <w:spacing w:after="0"/>
        <w:rPr>
          <w:lang w:val="de-DE"/>
        </w:rPr>
      </w:pPr>
      <w:r>
        <w:rPr>
          <w:lang w:val="de-DE"/>
        </w:rPr>
        <w:t>•</w:t>
      </w:r>
      <w:r>
        <w:rPr>
          <w:lang w:val="de-DE"/>
        </w:rPr>
        <w:tab/>
        <w:t xml:space="preserve">Validierung und Vorbereitung der Veröffentlichung von LMB-Daten, als </w:t>
      </w:r>
    </w:p>
    <w:p w14:paraId="22488E39" w14:textId="77777777" w:rsidR="00A201DE" w:rsidRDefault="00A201DE" w:rsidP="00527473">
      <w:pPr>
        <w:spacing w:after="0"/>
        <w:rPr>
          <w:lang w:val="de-DE"/>
        </w:rPr>
      </w:pPr>
      <w:r>
        <w:rPr>
          <w:lang w:val="de-DE"/>
        </w:rPr>
        <w:t xml:space="preserve">            Hauptdatenmanager/in oder als Vertretung</w:t>
      </w:r>
    </w:p>
    <w:p w14:paraId="6269AC73" w14:textId="77777777" w:rsidR="00A201DE" w:rsidRDefault="00A201DE" w:rsidP="00527473">
      <w:pPr>
        <w:spacing w:after="0"/>
        <w:rPr>
          <w:lang w:val="de-DE"/>
        </w:rPr>
      </w:pPr>
      <w:r>
        <w:rPr>
          <w:lang w:val="de-DE"/>
        </w:rPr>
        <w:t>•</w:t>
      </w:r>
      <w:r>
        <w:rPr>
          <w:lang w:val="de-DE"/>
        </w:rPr>
        <w:tab/>
        <w:t xml:space="preserve">Aktualisierung der Metadaten (nationale Qualitätsberichte) und der daraus  </w:t>
      </w:r>
    </w:p>
    <w:p w14:paraId="09384B2B" w14:textId="77777777" w:rsidR="00A201DE" w:rsidRDefault="00A201DE" w:rsidP="00527473">
      <w:pPr>
        <w:spacing w:after="0"/>
        <w:rPr>
          <w:lang w:val="de-DE"/>
        </w:rPr>
      </w:pPr>
      <w:r>
        <w:rPr>
          <w:lang w:val="de-DE"/>
        </w:rPr>
        <w:t xml:space="preserve">            abgeleiteten EU-Synthesen</w:t>
      </w:r>
    </w:p>
    <w:p w14:paraId="0B70B51C" w14:textId="77777777" w:rsidR="00A201DE" w:rsidRDefault="00A201DE" w:rsidP="00527473">
      <w:pPr>
        <w:spacing w:after="0"/>
        <w:rPr>
          <w:lang w:val="de-DE"/>
        </w:rPr>
      </w:pPr>
      <w:r>
        <w:rPr>
          <w:lang w:val="de-DE"/>
        </w:rPr>
        <w:t>•</w:t>
      </w:r>
      <w:r>
        <w:rPr>
          <w:lang w:val="de-DE"/>
        </w:rPr>
        <w:tab/>
        <w:t xml:space="preserve">Kontakt mit den Mitgliedstaaten (Datenproduzenten) in Bezug auf Aktualität, </w:t>
      </w:r>
    </w:p>
    <w:p w14:paraId="2E57A0A0" w14:textId="77777777" w:rsidR="00A201DE" w:rsidRDefault="00A201DE" w:rsidP="00527473">
      <w:pPr>
        <w:spacing w:after="0"/>
        <w:rPr>
          <w:lang w:val="de-DE"/>
        </w:rPr>
      </w:pPr>
      <w:r>
        <w:rPr>
          <w:lang w:val="de-DE"/>
        </w:rPr>
        <w:t xml:space="preserve">            Qualität oder Methodik der LMB-Daten</w:t>
      </w:r>
    </w:p>
    <w:p w14:paraId="4CAB5B44" w14:textId="77777777" w:rsidR="00A201DE" w:rsidRDefault="00A201DE" w:rsidP="00527473">
      <w:pPr>
        <w:spacing w:after="0"/>
        <w:rPr>
          <w:lang w:val="de-DE"/>
        </w:rPr>
      </w:pPr>
      <w:r>
        <w:rPr>
          <w:lang w:val="de-DE"/>
        </w:rPr>
        <w:t>•</w:t>
      </w:r>
      <w:r>
        <w:rPr>
          <w:lang w:val="de-DE"/>
        </w:rPr>
        <w:tab/>
        <w:t xml:space="preserve">Bearbeitung von Nutzeranfragen zu LMB-Daten, sowohl zu statistischen als auch </w:t>
      </w:r>
    </w:p>
    <w:p w14:paraId="79A1450D" w14:textId="77777777" w:rsidR="00A201DE" w:rsidRDefault="00A201DE" w:rsidP="00527473">
      <w:pPr>
        <w:spacing w:after="0"/>
        <w:rPr>
          <w:lang w:val="de-DE"/>
        </w:rPr>
      </w:pPr>
      <w:r>
        <w:rPr>
          <w:lang w:val="de-DE"/>
        </w:rPr>
        <w:t xml:space="preserve">            zu methodischen Fragen</w:t>
      </w:r>
    </w:p>
    <w:p w14:paraId="2FE9E5FD" w14:textId="77777777" w:rsidR="00A201DE" w:rsidRDefault="00A201DE" w:rsidP="00527473">
      <w:pPr>
        <w:spacing w:after="0"/>
        <w:rPr>
          <w:lang w:val="de-DE"/>
        </w:rPr>
      </w:pPr>
      <w:r>
        <w:rPr>
          <w:lang w:val="de-DE"/>
        </w:rPr>
        <w:t>•</w:t>
      </w:r>
      <w:r>
        <w:rPr>
          <w:lang w:val="de-DE"/>
        </w:rPr>
        <w:tab/>
        <w:t xml:space="preserve">Aktualisierung und Weiterentwicklung innovativer Indikatoren, die die amtliche </w:t>
      </w:r>
    </w:p>
    <w:p w14:paraId="29DAD13C" w14:textId="77777777" w:rsidR="00A201DE" w:rsidRDefault="00A201DE" w:rsidP="00527473">
      <w:pPr>
        <w:spacing w:after="0"/>
        <w:rPr>
          <w:lang w:val="de-DE"/>
        </w:rPr>
      </w:pPr>
      <w:r>
        <w:rPr>
          <w:lang w:val="de-DE"/>
        </w:rPr>
        <w:t xml:space="preserve">            Statistik über offene Stellen mit Online-Stellenanzeigen kombinieren</w:t>
      </w:r>
    </w:p>
    <w:p w14:paraId="04819C46" w14:textId="77777777" w:rsidR="00A201DE" w:rsidRDefault="00A201DE" w:rsidP="00527473">
      <w:pPr>
        <w:spacing w:after="0"/>
        <w:rPr>
          <w:lang w:val="de-DE"/>
        </w:rPr>
      </w:pPr>
      <w:r>
        <w:rPr>
          <w:lang w:val="de-DE"/>
        </w:rPr>
        <w:t>•</w:t>
      </w:r>
      <w:r>
        <w:rPr>
          <w:lang w:val="de-DE"/>
        </w:rPr>
        <w:tab/>
        <w:t xml:space="preserve">Aktualisierung und Weiterentwicklung innovativer Indikatoren zur strukturellen </w:t>
      </w:r>
    </w:p>
    <w:p w14:paraId="03C229E7" w14:textId="77777777" w:rsidR="00A201DE" w:rsidRDefault="00A201DE" w:rsidP="00527473">
      <w:pPr>
        <w:spacing w:after="0"/>
        <w:rPr>
          <w:lang w:val="de-DE"/>
        </w:rPr>
      </w:pPr>
      <w:r>
        <w:rPr>
          <w:lang w:val="de-DE"/>
        </w:rPr>
        <w:t xml:space="preserve">            und konjunkturellen Arbeitslosigkeit</w:t>
      </w:r>
    </w:p>
    <w:p w14:paraId="641511D8" w14:textId="77777777" w:rsidR="00A201DE" w:rsidRDefault="00A201DE" w:rsidP="00527473">
      <w:pPr>
        <w:spacing w:after="0"/>
        <w:rPr>
          <w:lang w:val="de-DE"/>
        </w:rPr>
      </w:pPr>
    </w:p>
    <w:p w14:paraId="3C34B7A2" w14:textId="77777777" w:rsidR="00A201DE" w:rsidRDefault="00A201DE" w:rsidP="00527473">
      <w:pPr>
        <w:spacing w:after="0"/>
        <w:rPr>
          <w:lang w:val="de-DE"/>
        </w:rPr>
      </w:pPr>
      <w:r>
        <w:rPr>
          <w:lang w:val="de-DE"/>
        </w:rPr>
        <w:t>Er/sie wird mit Papieren und Präsentationen zur Arbeitsgruppe „Arbeitsmarktstatistik“ und zu anderen Veranstaltungen in diesem Bereich beitragen.</w:t>
      </w:r>
    </w:p>
    <w:p w14:paraId="2BE34DBA" w14:textId="05237463"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B628263" w14:textId="77777777" w:rsidR="00A201DE" w:rsidRDefault="00A201DE" w:rsidP="00527473">
      <w:pPr>
        <w:spacing w:after="0"/>
        <w:rPr>
          <w:lang w:val="en-US"/>
        </w:rPr>
      </w:pPr>
      <w:r>
        <w:rPr>
          <w:lang w:val="en-US"/>
        </w:rPr>
        <w:t>Wir suchen eine motivierte Person mit großem Interesse an Wirtschaft und Statistik sowie mit Organisations- und Sprachkenntnissen.</w:t>
      </w:r>
    </w:p>
    <w:p w14:paraId="53A10DE5" w14:textId="77777777" w:rsidR="00A201DE" w:rsidRDefault="00A201DE" w:rsidP="00527473">
      <w:pPr>
        <w:spacing w:after="0"/>
        <w:rPr>
          <w:lang w:val="en-US"/>
        </w:rPr>
      </w:pPr>
    </w:p>
    <w:p w14:paraId="3DA1E3F6" w14:textId="77777777" w:rsidR="00A201DE" w:rsidRDefault="00A201DE" w:rsidP="00527473">
      <w:pPr>
        <w:spacing w:after="0"/>
        <w:rPr>
          <w:lang w:val="en-US"/>
        </w:rPr>
      </w:pPr>
      <w:r>
        <w:rPr>
          <w:lang w:val="en-US"/>
        </w:rPr>
        <w:t>Der Bewerber/die Bewerberin sollte:</w:t>
      </w:r>
    </w:p>
    <w:p w14:paraId="1FCA5DEA" w14:textId="77777777" w:rsidR="00A201DE" w:rsidRDefault="00A201DE" w:rsidP="00527473">
      <w:pPr>
        <w:spacing w:after="0"/>
        <w:rPr>
          <w:lang w:val="en-US"/>
        </w:rPr>
      </w:pPr>
    </w:p>
    <w:p w14:paraId="5633F0A5" w14:textId="77777777" w:rsidR="00A201DE" w:rsidRDefault="00A201DE" w:rsidP="00527473">
      <w:pPr>
        <w:spacing w:after="0"/>
        <w:rPr>
          <w:lang w:val="en-US"/>
        </w:rPr>
      </w:pPr>
      <w:r>
        <w:rPr>
          <w:lang w:val="en-US"/>
        </w:rPr>
        <w:t>•</w:t>
      </w:r>
      <w:r>
        <w:rPr>
          <w:lang w:val="en-US"/>
        </w:rPr>
        <w:tab/>
        <w:t xml:space="preserve">über einen akademischen Hintergrund und Berufserfahrung in Statistik, Wirtschaft </w:t>
      </w:r>
    </w:p>
    <w:p w14:paraId="2537EF40" w14:textId="77777777" w:rsidR="00A201DE" w:rsidRDefault="00A201DE" w:rsidP="00527473">
      <w:pPr>
        <w:spacing w:after="0"/>
        <w:rPr>
          <w:lang w:val="en-US"/>
        </w:rPr>
      </w:pPr>
      <w:r>
        <w:rPr>
          <w:lang w:val="en-US"/>
        </w:rPr>
        <w:t xml:space="preserve">            oder verwandten Bereichen verfügen</w:t>
      </w:r>
    </w:p>
    <w:p w14:paraId="175BD195" w14:textId="77777777" w:rsidR="00A201DE" w:rsidRDefault="00A201DE" w:rsidP="00527473">
      <w:pPr>
        <w:spacing w:after="0"/>
        <w:rPr>
          <w:lang w:val="en-US"/>
        </w:rPr>
      </w:pPr>
      <w:r>
        <w:rPr>
          <w:lang w:val="en-US"/>
        </w:rPr>
        <w:t>•</w:t>
      </w:r>
      <w:r>
        <w:rPr>
          <w:lang w:val="en-US"/>
        </w:rPr>
        <w:tab/>
        <w:t xml:space="preserve">mit statistischer Methodik vertraut sein, insbesondere mit deskriptiver Statistik, </w:t>
      </w:r>
    </w:p>
    <w:p w14:paraId="381AFDB1" w14:textId="77777777" w:rsidR="00A201DE" w:rsidRDefault="00A201DE" w:rsidP="00527473">
      <w:pPr>
        <w:spacing w:after="0"/>
        <w:rPr>
          <w:lang w:val="en-US"/>
        </w:rPr>
      </w:pPr>
      <w:r>
        <w:rPr>
          <w:lang w:val="en-US"/>
        </w:rPr>
        <w:t xml:space="preserve">            Stichprobenverfahren und Zeitreihenanalyse</w:t>
      </w:r>
    </w:p>
    <w:p w14:paraId="05C03148" w14:textId="77777777" w:rsidR="00A201DE" w:rsidRDefault="00A201DE" w:rsidP="00527473">
      <w:pPr>
        <w:spacing w:after="0"/>
        <w:rPr>
          <w:lang w:val="en-US"/>
        </w:rPr>
      </w:pPr>
      <w:r>
        <w:rPr>
          <w:lang w:val="en-US"/>
        </w:rPr>
        <w:t>•</w:t>
      </w:r>
      <w:r>
        <w:rPr>
          <w:lang w:val="en-US"/>
        </w:rPr>
        <w:tab/>
        <w:t xml:space="preserve">in der Lage sein, Nutzerbedürfnisse zu analysieren und maßgeschneiderte </w:t>
      </w:r>
    </w:p>
    <w:p w14:paraId="65F01ECA" w14:textId="77777777" w:rsidR="00A201DE" w:rsidRDefault="00A201DE" w:rsidP="00527473">
      <w:pPr>
        <w:spacing w:after="0"/>
        <w:rPr>
          <w:lang w:val="en-US"/>
        </w:rPr>
      </w:pPr>
      <w:r>
        <w:rPr>
          <w:lang w:val="en-US"/>
        </w:rPr>
        <w:t xml:space="preserve">            Datenextraktionen und/oder innovative Produkte vorzuschlagen, um diesen    </w:t>
      </w:r>
    </w:p>
    <w:p w14:paraId="1517EA13" w14:textId="77777777" w:rsidR="00A201DE" w:rsidRDefault="00A201DE" w:rsidP="00527473">
      <w:pPr>
        <w:spacing w:after="0"/>
        <w:rPr>
          <w:lang w:val="en-US"/>
        </w:rPr>
      </w:pPr>
      <w:r>
        <w:rPr>
          <w:lang w:val="en-US"/>
        </w:rPr>
        <w:t xml:space="preserve">            Bedürfnissen gerecht zu werden</w:t>
      </w:r>
    </w:p>
    <w:p w14:paraId="0FE06512" w14:textId="77777777" w:rsidR="00A201DE" w:rsidRDefault="00A201DE" w:rsidP="00527473">
      <w:pPr>
        <w:spacing w:after="0"/>
        <w:rPr>
          <w:lang w:val="en-US"/>
        </w:rPr>
      </w:pPr>
      <w:r>
        <w:rPr>
          <w:lang w:val="en-US"/>
        </w:rPr>
        <w:t>•</w:t>
      </w:r>
      <w:r>
        <w:rPr>
          <w:lang w:val="en-US"/>
        </w:rPr>
        <w:tab/>
        <w:t xml:space="preserve">teamfähig sein, Initiativen ergreifen und umsetzen können, selbstständig arbeiten </w:t>
      </w:r>
    </w:p>
    <w:p w14:paraId="3819C4FB" w14:textId="77777777" w:rsidR="00A201DE" w:rsidRDefault="00A201DE" w:rsidP="00527473">
      <w:pPr>
        <w:spacing w:after="0"/>
        <w:rPr>
          <w:lang w:val="en-US"/>
        </w:rPr>
      </w:pPr>
      <w:r>
        <w:rPr>
          <w:lang w:val="en-US"/>
        </w:rPr>
        <w:t xml:space="preserve">            und mit anderen Teammitgliedern kooperieren können</w:t>
      </w:r>
    </w:p>
    <w:p w14:paraId="45723414" w14:textId="77777777" w:rsidR="00A201DE" w:rsidRDefault="00A201DE" w:rsidP="00527473">
      <w:pPr>
        <w:spacing w:after="0"/>
        <w:rPr>
          <w:lang w:val="en-US"/>
        </w:rPr>
      </w:pPr>
      <w:r>
        <w:rPr>
          <w:lang w:val="en-US"/>
        </w:rPr>
        <w:t>•</w:t>
      </w:r>
      <w:r>
        <w:rPr>
          <w:lang w:val="en-US"/>
        </w:rPr>
        <w:tab/>
        <w:t xml:space="preserve">in der Lage sein, mit verschiedenen Interessenträgern zu kommunizieren, zu </w:t>
      </w:r>
    </w:p>
    <w:p w14:paraId="6E9E74E4" w14:textId="77777777" w:rsidR="00A201DE" w:rsidRDefault="00A201DE" w:rsidP="00527473">
      <w:pPr>
        <w:spacing w:after="0"/>
        <w:rPr>
          <w:lang w:val="en-US"/>
        </w:rPr>
      </w:pPr>
      <w:r>
        <w:rPr>
          <w:lang w:val="en-US"/>
        </w:rPr>
        <w:t xml:space="preserve">            verhandeln und die Interessen der Institution zu vertreten</w:t>
      </w:r>
    </w:p>
    <w:p w14:paraId="5A0DA0C7" w14:textId="77777777" w:rsidR="00A201DE" w:rsidRDefault="00A201DE" w:rsidP="00527473">
      <w:pPr>
        <w:spacing w:after="0"/>
        <w:rPr>
          <w:lang w:val="en-US"/>
        </w:rPr>
      </w:pPr>
    </w:p>
    <w:p w14:paraId="5688D517" w14:textId="77777777" w:rsidR="00A201DE" w:rsidRDefault="00A201DE" w:rsidP="00527473">
      <w:pPr>
        <w:spacing w:after="0"/>
        <w:rPr>
          <w:lang w:val="en-US"/>
        </w:rPr>
      </w:pPr>
      <w:r>
        <w:rPr>
          <w:lang w:val="en-US"/>
        </w:rPr>
        <w:t>Erwartet werden ein dienstleistungsorientierter Ansatz, Lernbereitschaft und -fähigkeit sowie Verantwortungsbewusstsein. Gute Englischkenntnisse sind unerlässlich.</w:t>
      </w:r>
    </w:p>
    <w:p w14:paraId="7DFF067A" w14:textId="74D2D02A"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A201DE"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A201DE"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A201DE"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A201DE"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A201DE"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A201DE"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A201DE"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A201DE"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A201DE"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A201DE"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B2D04"/>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01DE"/>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5.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8.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Props1.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3.xml><?xml version="1.0" encoding="utf-8"?>
<ds:datastoreItem xmlns:ds="http://schemas.openxmlformats.org/officeDocument/2006/customXml" ds:itemID="{67AB91F0-E91F-4965-9A4D-C81018BE9651}"/>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9527879E-A095-452E-B6E3-1C85628FFB16}">
  <ds:schemaRefs/>
</ds:datastoreItem>
</file>

<file path=customXml/itemProps6.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7.xml><?xml version="1.0" encoding="utf-8"?>
<ds:datastoreItem xmlns:ds="http://schemas.openxmlformats.org/officeDocument/2006/customXml" ds:itemID="{4EF90DE6-88B6-4264-9629-4D8DFDFE87D2}">
  <ds:schemaRefs/>
</ds:datastoreItem>
</file>

<file path=customXml/itemProps8.xml><?xml version="1.0" encoding="utf-8"?>
<ds:datastoreItem xmlns:ds="http://schemas.openxmlformats.org/officeDocument/2006/customXml" ds:itemID="{0394DFE5-253A-4153-898E-8455850CD0E5}">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3863</Words>
  <Characters>22024</Characters>
  <Application>Microsoft Office Word</Application>
  <DocSecurity>4</DocSecurity>
  <PresentationFormat>Microsoft Word 14.0</PresentationFormat>
  <Lines>183</Lines>
  <Paragraphs>51</Paragraphs>
  <ScaleCrop>true</ScaleCrop>
  <Company/>
  <LinksUpToDate>false</LinksUpToDate>
  <CharactersWithSpaces>25836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2026-07-13T12:26:00Z</dcterms:created>
  <dcterms:modified xsi:type="dcterms:W3CDTF">2026-07-13T12:26:00Z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